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C3D0D" w14:textId="03DB292D" w:rsidR="00E24926" w:rsidRPr="00D15142" w:rsidRDefault="00E24926" w:rsidP="00D15142">
      <w:pPr>
        <w:spacing w:before="240" w:after="120" w:line="276" w:lineRule="auto"/>
        <w:jc w:val="center"/>
        <w:rPr>
          <w:rFonts w:eastAsia="Times New Roman" w:cs="Arial"/>
          <w:b/>
          <w:sz w:val="32"/>
          <w:szCs w:val="32"/>
        </w:rPr>
      </w:pPr>
      <w:bookmarkStart w:id="0" w:name="_Hlk77859284"/>
      <w:r w:rsidRPr="00D15142">
        <w:rPr>
          <w:rFonts w:eastAsia="Times New Roman" w:cs="Arial"/>
          <w:b/>
          <w:sz w:val="32"/>
          <w:szCs w:val="32"/>
        </w:rPr>
        <w:t>Vereinbarung</w:t>
      </w:r>
      <w:r w:rsidR="00D15142" w:rsidRPr="00D15142">
        <w:rPr>
          <w:rFonts w:eastAsia="Times New Roman" w:cs="Arial"/>
          <w:b/>
          <w:sz w:val="32"/>
          <w:szCs w:val="32"/>
        </w:rPr>
        <w:t xml:space="preserve"> </w:t>
      </w:r>
      <w:r w:rsidRPr="00D15142">
        <w:rPr>
          <w:rFonts w:eastAsia="Times New Roman" w:cs="Arial"/>
          <w:b/>
          <w:sz w:val="32"/>
          <w:szCs w:val="32"/>
        </w:rPr>
        <w:t>zur</w:t>
      </w:r>
      <w:r w:rsidR="00D15142" w:rsidRPr="00D15142">
        <w:rPr>
          <w:rFonts w:eastAsia="Times New Roman" w:cs="Arial"/>
          <w:b/>
          <w:sz w:val="32"/>
          <w:szCs w:val="32"/>
        </w:rPr>
        <w:t xml:space="preserve"> </w:t>
      </w:r>
      <w:r w:rsidRPr="00D15142">
        <w:rPr>
          <w:rFonts w:eastAsia="Times New Roman" w:cs="Arial"/>
          <w:b/>
          <w:sz w:val="32"/>
          <w:szCs w:val="32"/>
        </w:rPr>
        <w:t>Geheimhaltung</w:t>
      </w:r>
    </w:p>
    <w:bookmarkEnd w:id="0"/>
    <w:p w14:paraId="4241666C" w14:textId="37A0E26C" w:rsidR="00E24926" w:rsidRPr="00D15142" w:rsidRDefault="003E1A70" w:rsidP="00B77B27">
      <w:pPr>
        <w:spacing w:before="240" w:after="120" w:line="276" w:lineRule="auto"/>
        <w:jc w:val="center"/>
        <w:rPr>
          <w:rFonts w:eastAsia="Times New Roman" w:cs="Arial"/>
          <w:b/>
          <w:sz w:val="32"/>
          <w:szCs w:val="32"/>
        </w:rPr>
      </w:pPr>
      <w:r w:rsidRPr="00D15142">
        <w:rPr>
          <w:rFonts w:eastAsia="Times New Roman" w:cs="Arial"/>
          <w:b/>
          <w:sz w:val="32"/>
          <w:szCs w:val="32"/>
        </w:rPr>
        <w:t xml:space="preserve">- </w:t>
      </w:r>
      <w:r w:rsidR="00E24926" w:rsidRPr="00D15142">
        <w:rPr>
          <w:rFonts w:eastAsia="Times New Roman" w:cs="Arial"/>
          <w:b/>
          <w:sz w:val="32"/>
          <w:szCs w:val="32"/>
        </w:rPr>
        <w:t>Einseitig -</w:t>
      </w:r>
    </w:p>
    <w:p w14:paraId="2D0EB4C3" w14:textId="77777777" w:rsidR="00E24926" w:rsidRPr="00E24926" w:rsidRDefault="00E24926" w:rsidP="00B77B27">
      <w:pPr>
        <w:spacing w:before="240" w:after="120" w:line="276" w:lineRule="auto"/>
        <w:jc w:val="center"/>
        <w:rPr>
          <w:rFonts w:eastAsia="Times New Roman" w:cs="Arial"/>
          <w:sz w:val="22"/>
          <w:szCs w:val="22"/>
        </w:rPr>
      </w:pPr>
    </w:p>
    <w:p w14:paraId="28397794" w14:textId="222F9D79" w:rsidR="00E24926" w:rsidRPr="00750709" w:rsidRDefault="00E24926" w:rsidP="00B77B27">
      <w:pPr>
        <w:spacing w:before="240" w:after="120" w:line="276" w:lineRule="auto"/>
        <w:jc w:val="center"/>
        <w:rPr>
          <w:rFonts w:eastAsia="Times New Roman" w:cs="Arial"/>
          <w:sz w:val="24"/>
          <w:szCs w:val="24"/>
        </w:rPr>
      </w:pPr>
      <w:r w:rsidRPr="00750709">
        <w:rPr>
          <w:rFonts w:eastAsia="Times New Roman" w:cs="Arial"/>
          <w:sz w:val="24"/>
          <w:szCs w:val="24"/>
        </w:rPr>
        <w:t>Zwischen</w:t>
      </w:r>
    </w:p>
    <w:p w14:paraId="17B8ED75" w14:textId="77777777" w:rsidR="00E24926" w:rsidRPr="00750709" w:rsidRDefault="00E24926" w:rsidP="00B77B27">
      <w:pPr>
        <w:spacing w:before="240" w:after="120" w:line="276" w:lineRule="auto"/>
        <w:jc w:val="center"/>
        <w:rPr>
          <w:rFonts w:eastAsia="Times New Roman" w:cs="Arial"/>
          <w:sz w:val="24"/>
          <w:szCs w:val="24"/>
        </w:rPr>
      </w:pPr>
    </w:p>
    <w:sdt>
      <w:sdtPr>
        <w:rPr>
          <w:rFonts w:eastAsia="Times New Roman" w:cs="Arial"/>
          <w:sz w:val="24"/>
          <w:szCs w:val="24"/>
        </w:rPr>
        <w:id w:val="1640224529"/>
        <w:placeholder>
          <w:docPart w:val="2101D2B77FF046F5B618B2F6AEB5AD85"/>
        </w:placeholder>
      </w:sdtPr>
      <w:sdtEndPr/>
      <w:sdtContent>
        <w:p w14:paraId="4F887427" w14:textId="676A6661" w:rsidR="00E24926" w:rsidRPr="00750709" w:rsidRDefault="00663872" w:rsidP="00B77B27">
          <w:pPr>
            <w:spacing w:before="240" w:after="120" w:line="276" w:lineRule="auto"/>
            <w:rPr>
              <w:rFonts w:eastAsia="Times New Roman" w:cs="Arial"/>
              <w:sz w:val="24"/>
              <w:szCs w:val="24"/>
            </w:rPr>
          </w:pPr>
          <w:r>
            <w:rPr>
              <w:rFonts w:eastAsia="Times New Roman" w:cs="Arial"/>
              <w:sz w:val="24"/>
              <w:szCs w:val="24"/>
            </w:rPr>
            <w:t>FRIMO Group GmbH</w:t>
          </w:r>
          <w:r>
            <w:rPr>
              <w:rFonts w:eastAsia="Times New Roman" w:cs="Arial"/>
              <w:sz w:val="24"/>
              <w:szCs w:val="24"/>
            </w:rPr>
            <w:tab/>
          </w:r>
        </w:p>
      </w:sdtContent>
    </w:sdt>
    <w:p w14:paraId="2A45EB20" w14:textId="23FF2235" w:rsidR="00E24926" w:rsidRPr="00750709" w:rsidRDefault="00C31798" w:rsidP="00B77B27">
      <w:pPr>
        <w:spacing w:before="240" w:after="120" w:line="276" w:lineRule="auto"/>
        <w:rPr>
          <w:rFonts w:eastAsia="Times New Roman" w:cs="Arial"/>
          <w:sz w:val="24"/>
          <w:szCs w:val="24"/>
        </w:rPr>
      </w:pPr>
      <w:sdt>
        <w:sdtPr>
          <w:rPr>
            <w:rFonts w:eastAsia="Times New Roman" w:cs="Arial"/>
            <w:sz w:val="24"/>
            <w:szCs w:val="24"/>
          </w:rPr>
          <w:id w:val="308678001"/>
          <w:placeholder>
            <w:docPart w:val="D30225F2D4FF4EC8881BE5B9BE4185E1"/>
          </w:placeholder>
          <w:text/>
        </w:sdtPr>
        <w:sdtEndPr/>
        <w:sdtContent>
          <w:r w:rsidR="00663872">
            <w:rPr>
              <w:rFonts w:eastAsia="Times New Roman" w:cs="Arial"/>
              <w:sz w:val="24"/>
              <w:szCs w:val="24"/>
            </w:rPr>
            <w:t>Hansaring 1</w:t>
          </w:r>
        </w:sdtContent>
      </w:sdt>
      <w:r w:rsidR="00E24926" w:rsidRPr="00750709">
        <w:rPr>
          <w:rFonts w:eastAsia="Times New Roman" w:cs="Arial"/>
          <w:sz w:val="24"/>
          <w:szCs w:val="24"/>
        </w:rPr>
        <w:t xml:space="preserve"> </w:t>
      </w:r>
    </w:p>
    <w:sdt>
      <w:sdtPr>
        <w:rPr>
          <w:rFonts w:eastAsia="Times New Roman" w:cs="Arial"/>
          <w:sz w:val="24"/>
          <w:szCs w:val="24"/>
        </w:rPr>
        <w:id w:val="-1031565190"/>
        <w:placeholder>
          <w:docPart w:val="8A5C68C87BFC42AABF58906F63D4324C"/>
        </w:placeholder>
      </w:sdtPr>
      <w:sdtEndPr/>
      <w:sdtContent>
        <w:p w14:paraId="4E9ABCFF" w14:textId="54DFAEE3" w:rsidR="0058369F" w:rsidRPr="00750709" w:rsidRDefault="00663872" w:rsidP="00B77B27">
          <w:pPr>
            <w:spacing w:before="240" w:after="120" w:line="276" w:lineRule="auto"/>
            <w:rPr>
              <w:rFonts w:eastAsia="Times New Roman" w:cs="Arial"/>
              <w:sz w:val="24"/>
              <w:szCs w:val="24"/>
            </w:rPr>
          </w:pPr>
          <w:r>
            <w:rPr>
              <w:rFonts w:eastAsia="Times New Roman" w:cs="Arial"/>
              <w:sz w:val="24"/>
              <w:szCs w:val="24"/>
            </w:rPr>
            <w:t>49504 Lotte</w:t>
          </w:r>
        </w:p>
      </w:sdtContent>
    </w:sdt>
    <w:p w14:paraId="24F9135D" w14:textId="77777777" w:rsidR="003E1A70" w:rsidRPr="00750709" w:rsidRDefault="003E1A70" w:rsidP="00B77B27">
      <w:pPr>
        <w:spacing w:before="240" w:after="120" w:line="276" w:lineRule="auto"/>
        <w:rPr>
          <w:rFonts w:eastAsia="Times New Roman" w:cs="Arial"/>
          <w:sz w:val="24"/>
          <w:szCs w:val="24"/>
        </w:rPr>
      </w:pPr>
    </w:p>
    <w:p w14:paraId="5F3C0117" w14:textId="541AD8B9" w:rsidR="00E24926" w:rsidRPr="00750709" w:rsidRDefault="00E24926" w:rsidP="00B77B27">
      <w:pPr>
        <w:spacing w:before="240" w:after="120" w:line="276" w:lineRule="auto"/>
        <w:rPr>
          <w:rFonts w:eastAsia="Times New Roman" w:cs="Arial"/>
          <w:sz w:val="24"/>
          <w:szCs w:val="24"/>
        </w:rPr>
      </w:pPr>
      <w:r w:rsidRPr="00750709">
        <w:rPr>
          <w:rFonts w:eastAsia="Times New Roman" w:cs="Arial"/>
          <w:sz w:val="24"/>
          <w:szCs w:val="24"/>
        </w:rPr>
        <w:t>sowie allen mit FRIMO gegenwärtig oder zukünftig verbundenen Unternehmen gemäß §§ 15 ff. AktG.</w:t>
      </w:r>
    </w:p>
    <w:p w14:paraId="1C02B6C2" w14:textId="59C40B6B" w:rsidR="00E24926" w:rsidRPr="00750709" w:rsidRDefault="00E24926" w:rsidP="00B77B27">
      <w:pPr>
        <w:spacing w:before="240" w:after="120" w:line="276" w:lineRule="auto"/>
        <w:jc w:val="right"/>
        <w:rPr>
          <w:rFonts w:eastAsia="Times New Roman" w:cs="Arial"/>
          <w:sz w:val="24"/>
          <w:szCs w:val="24"/>
        </w:rPr>
      </w:pPr>
      <w:r w:rsidRPr="00750709">
        <w:rPr>
          <w:rFonts w:eastAsia="Times New Roman" w:cs="Arial"/>
          <w:sz w:val="24"/>
          <w:szCs w:val="24"/>
        </w:rPr>
        <w:t>- nachfolgend auch „</w:t>
      </w:r>
      <w:r w:rsidRPr="00750709">
        <w:rPr>
          <w:rFonts w:eastAsia="Times New Roman" w:cs="Arial"/>
          <w:b/>
          <w:bCs/>
          <w:sz w:val="24"/>
          <w:szCs w:val="24"/>
        </w:rPr>
        <w:t>FRIMO</w:t>
      </w:r>
      <w:r w:rsidRPr="00750709">
        <w:rPr>
          <w:rFonts w:eastAsia="Times New Roman" w:cs="Arial"/>
          <w:sz w:val="24"/>
          <w:szCs w:val="24"/>
        </w:rPr>
        <w:t>“ -</w:t>
      </w:r>
    </w:p>
    <w:p w14:paraId="2F8BD462" w14:textId="77777777" w:rsidR="00E24926" w:rsidRPr="00750709" w:rsidRDefault="00E24926" w:rsidP="00B77B27">
      <w:pPr>
        <w:spacing w:before="240" w:after="120" w:line="276" w:lineRule="auto"/>
        <w:rPr>
          <w:rFonts w:eastAsia="Times New Roman" w:cs="Arial"/>
          <w:sz w:val="24"/>
          <w:szCs w:val="24"/>
        </w:rPr>
      </w:pPr>
    </w:p>
    <w:p w14:paraId="225F7E3B" w14:textId="77777777" w:rsidR="00E24926" w:rsidRPr="00750709" w:rsidRDefault="00E24926" w:rsidP="00B77B27">
      <w:pPr>
        <w:spacing w:before="240" w:after="120" w:line="276" w:lineRule="auto"/>
        <w:jc w:val="center"/>
        <w:rPr>
          <w:rFonts w:eastAsia="Times New Roman" w:cs="Arial"/>
          <w:sz w:val="24"/>
          <w:szCs w:val="24"/>
        </w:rPr>
      </w:pPr>
      <w:r w:rsidRPr="00750709">
        <w:rPr>
          <w:rFonts w:eastAsia="Times New Roman" w:cs="Arial"/>
          <w:sz w:val="24"/>
          <w:szCs w:val="24"/>
        </w:rPr>
        <w:t>und</w:t>
      </w:r>
    </w:p>
    <w:p w14:paraId="5F54770B" w14:textId="77777777" w:rsidR="00E24926" w:rsidRPr="00750709" w:rsidRDefault="00E24926" w:rsidP="00B77B27">
      <w:pPr>
        <w:spacing w:before="240" w:after="120" w:line="276" w:lineRule="auto"/>
        <w:rPr>
          <w:rFonts w:eastAsia="Times New Roman" w:cs="Arial"/>
          <w:sz w:val="24"/>
          <w:szCs w:val="24"/>
        </w:rPr>
      </w:pPr>
    </w:p>
    <w:sdt>
      <w:sdtPr>
        <w:rPr>
          <w:rFonts w:eastAsia="Times New Roman" w:cs="Arial"/>
          <w:color w:val="FF0000"/>
          <w:sz w:val="24"/>
          <w:szCs w:val="24"/>
        </w:rPr>
        <w:id w:val="666359976"/>
        <w:placeholder>
          <w:docPart w:val="DefaultPlaceholder_-1854013440"/>
        </w:placeholder>
      </w:sdtPr>
      <w:sdtEndPr>
        <w:rPr>
          <w:color w:val="auto"/>
        </w:rPr>
      </w:sdtEndPr>
      <w:sdtContent>
        <w:sdt>
          <w:sdtPr>
            <w:rPr>
              <w:rFonts w:eastAsia="Times New Roman" w:cs="Arial"/>
              <w:sz w:val="24"/>
              <w:szCs w:val="24"/>
            </w:rPr>
            <w:id w:val="1322842883"/>
            <w:placeholder>
              <w:docPart w:val="767887B8BBF2493AACE5A9A203DD991A"/>
            </w:placeholder>
            <w:showingPlcHdr/>
          </w:sdtPr>
          <w:sdtEndPr/>
          <w:sdtContent>
            <w:p w14:paraId="66BB22F5" w14:textId="29EA140E" w:rsidR="005B393D" w:rsidRPr="00750709" w:rsidRDefault="00BC6E9D" w:rsidP="00B77B27">
              <w:pPr>
                <w:spacing w:before="240" w:after="120" w:line="276" w:lineRule="auto"/>
                <w:rPr>
                  <w:rFonts w:eastAsia="Times New Roman" w:cs="Arial"/>
                  <w:sz w:val="24"/>
                  <w:szCs w:val="24"/>
                </w:rPr>
              </w:pPr>
              <w:r w:rsidRPr="009106DC">
                <w:rPr>
                  <w:rStyle w:val="Platzhaltertext"/>
                  <w:sz w:val="23"/>
                  <w:szCs w:val="23"/>
                </w:rPr>
                <w:t>Klicken Sie hier, um die Firma der Partner Gesellschaft einzugeben.</w:t>
              </w:r>
            </w:p>
          </w:sdtContent>
        </w:sdt>
      </w:sdtContent>
    </w:sdt>
    <w:p w14:paraId="445914CD" w14:textId="2A231562" w:rsidR="005B393D" w:rsidRPr="00750709" w:rsidRDefault="00C31798" w:rsidP="00B77B27">
      <w:pPr>
        <w:spacing w:before="240" w:after="120" w:line="276" w:lineRule="auto"/>
        <w:rPr>
          <w:rFonts w:eastAsia="Times New Roman" w:cs="Arial"/>
          <w:sz w:val="24"/>
          <w:szCs w:val="24"/>
        </w:rPr>
      </w:pPr>
      <w:sdt>
        <w:sdtPr>
          <w:rPr>
            <w:rFonts w:eastAsia="Times New Roman" w:cs="Arial"/>
            <w:sz w:val="24"/>
            <w:szCs w:val="24"/>
          </w:rPr>
          <w:id w:val="-2110273667"/>
          <w:placeholder>
            <w:docPart w:val="383AEFB9ED0C4113849DA70213C7AE18"/>
          </w:placeholder>
          <w:showingPlcHdr/>
        </w:sdtPr>
        <w:sdtEndPr/>
        <w:sdtContent>
          <w:r w:rsidR="00BC6E9D" w:rsidRPr="009106DC">
            <w:rPr>
              <w:rStyle w:val="Platzhaltertext"/>
              <w:sz w:val="23"/>
              <w:szCs w:val="23"/>
            </w:rPr>
            <w:t>Klicken Sie hier, um die Straße und Hausnummer einzugeben.</w:t>
          </w:r>
        </w:sdtContent>
      </w:sdt>
    </w:p>
    <w:sdt>
      <w:sdtPr>
        <w:rPr>
          <w:rFonts w:eastAsia="Times New Roman" w:cs="Arial"/>
          <w:sz w:val="24"/>
          <w:szCs w:val="24"/>
        </w:rPr>
        <w:id w:val="211009495"/>
        <w:placeholder>
          <w:docPart w:val="3FAEE3FB70104B8D9A794E2BC12E36AE"/>
        </w:placeholder>
        <w:showingPlcHdr/>
      </w:sdtPr>
      <w:sdtEndPr/>
      <w:sdtContent>
        <w:p w14:paraId="4A6A76F3" w14:textId="250F33C6" w:rsidR="005B393D" w:rsidRPr="00750709" w:rsidRDefault="00BC6E9D" w:rsidP="00B77B27">
          <w:pPr>
            <w:spacing w:before="240" w:after="120" w:line="276" w:lineRule="auto"/>
            <w:rPr>
              <w:rFonts w:eastAsia="Times New Roman" w:cs="Arial"/>
              <w:sz w:val="24"/>
              <w:szCs w:val="24"/>
            </w:rPr>
          </w:pPr>
          <w:r w:rsidRPr="009106DC">
            <w:rPr>
              <w:rStyle w:val="Platzhaltertext"/>
              <w:sz w:val="23"/>
              <w:szCs w:val="23"/>
            </w:rPr>
            <w:t>Klicken Sie hier, um die PLZ und den Ort einzugeben.</w:t>
          </w:r>
        </w:p>
      </w:sdtContent>
    </w:sdt>
    <w:p w14:paraId="34BBE8E0" w14:textId="77777777" w:rsidR="0058369F" w:rsidRPr="00750709" w:rsidRDefault="0058369F" w:rsidP="00B77B27">
      <w:pPr>
        <w:spacing w:before="240" w:after="120" w:line="276" w:lineRule="auto"/>
        <w:rPr>
          <w:rFonts w:eastAsia="Times New Roman" w:cs="Arial"/>
          <w:sz w:val="24"/>
          <w:szCs w:val="24"/>
        </w:rPr>
      </w:pPr>
    </w:p>
    <w:p w14:paraId="14806660" w14:textId="21515788" w:rsidR="0058369F" w:rsidRPr="00750709" w:rsidRDefault="005B393D" w:rsidP="00B77B27">
      <w:pPr>
        <w:spacing w:before="240" w:after="120" w:line="276" w:lineRule="auto"/>
        <w:rPr>
          <w:rFonts w:eastAsia="Times New Roman" w:cs="Arial"/>
          <w:sz w:val="24"/>
          <w:szCs w:val="24"/>
        </w:rPr>
      </w:pPr>
      <w:r w:rsidRPr="00750709">
        <w:rPr>
          <w:rFonts w:eastAsia="Times New Roman" w:cs="Arial"/>
          <w:sz w:val="24"/>
          <w:szCs w:val="24"/>
        </w:rPr>
        <w:t xml:space="preserve">sowie allen mit </w:t>
      </w:r>
      <w:r w:rsidR="0058369F" w:rsidRPr="00750709">
        <w:rPr>
          <w:rFonts w:eastAsia="Times New Roman" w:cs="Arial"/>
          <w:sz w:val="24"/>
          <w:szCs w:val="24"/>
        </w:rPr>
        <w:t xml:space="preserve">dem Partner </w:t>
      </w:r>
      <w:r w:rsidRPr="00750709">
        <w:rPr>
          <w:rFonts w:eastAsia="Times New Roman" w:cs="Arial"/>
          <w:sz w:val="24"/>
          <w:szCs w:val="24"/>
        </w:rPr>
        <w:t>gegenwärtig oder zukünftig verbundenen Unternehmen gemäß §§ 15 ff. AktG.</w:t>
      </w:r>
    </w:p>
    <w:p w14:paraId="397B6A66" w14:textId="18E200FC" w:rsidR="0058369F" w:rsidRPr="00750709" w:rsidRDefault="00E24926" w:rsidP="00B77B27">
      <w:pPr>
        <w:spacing w:before="240" w:after="120" w:line="276" w:lineRule="auto"/>
        <w:jc w:val="right"/>
        <w:rPr>
          <w:sz w:val="24"/>
          <w:szCs w:val="24"/>
        </w:rPr>
      </w:pPr>
      <w:r w:rsidRPr="00750709">
        <w:rPr>
          <w:rFonts w:eastAsia="Times New Roman" w:cs="Arial"/>
          <w:sz w:val="24"/>
          <w:szCs w:val="24"/>
        </w:rPr>
        <w:t>- nachfolgend auch „</w:t>
      </w:r>
      <w:r w:rsidRPr="00750709">
        <w:rPr>
          <w:rFonts w:eastAsia="Times New Roman" w:cs="Arial"/>
          <w:b/>
          <w:bCs/>
          <w:sz w:val="24"/>
          <w:szCs w:val="24"/>
        </w:rPr>
        <w:t>Partner</w:t>
      </w:r>
      <w:r w:rsidRPr="00750709">
        <w:rPr>
          <w:rFonts w:eastAsia="Times New Roman" w:cs="Arial"/>
          <w:sz w:val="24"/>
          <w:szCs w:val="24"/>
        </w:rPr>
        <w:t>”</w:t>
      </w:r>
      <w:r w:rsidR="0058369F" w:rsidRPr="00750709">
        <w:rPr>
          <w:rFonts w:eastAsia="Times New Roman" w:cs="Arial"/>
          <w:sz w:val="24"/>
          <w:szCs w:val="24"/>
        </w:rPr>
        <w:t>–</w:t>
      </w:r>
      <w:r w:rsidR="0058369F" w:rsidRPr="00750709">
        <w:rPr>
          <w:sz w:val="24"/>
          <w:szCs w:val="24"/>
        </w:rPr>
        <w:t xml:space="preserve"> </w:t>
      </w:r>
    </w:p>
    <w:p w14:paraId="40ED1E91" w14:textId="38A69958" w:rsidR="003E1A70" w:rsidRPr="00750709" w:rsidRDefault="0058369F" w:rsidP="00B77B27">
      <w:pPr>
        <w:spacing w:before="240" w:after="120" w:line="276" w:lineRule="auto"/>
        <w:jc w:val="right"/>
        <w:rPr>
          <w:rFonts w:eastAsia="Times New Roman" w:cs="Arial"/>
          <w:sz w:val="24"/>
          <w:szCs w:val="24"/>
        </w:rPr>
      </w:pPr>
      <w:r w:rsidRPr="00750709">
        <w:rPr>
          <w:sz w:val="24"/>
          <w:szCs w:val="24"/>
        </w:rPr>
        <w:t xml:space="preserve">FRIMO und Partner </w:t>
      </w:r>
      <w:r w:rsidRPr="00750709">
        <w:rPr>
          <w:rFonts w:eastAsia="Times New Roman" w:cs="Arial"/>
          <w:sz w:val="24"/>
          <w:szCs w:val="24"/>
        </w:rPr>
        <w:t>jeweils einzeln als „</w:t>
      </w:r>
      <w:r w:rsidRPr="00750709">
        <w:rPr>
          <w:rFonts w:eastAsia="Times New Roman" w:cs="Arial"/>
          <w:b/>
          <w:bCs/>
          <w:sz w:val="24"/>
          <w:szCs w:val="24"/>
        </w:rPr>
        <w:t>Partei</w:t>
      </w:r>
      <w:r w:rsidRPr="00750709">
        <w:rPr>
          <w:rFonts w:eastAsia="Times New Roman" w:cs="Arial"/>
          <w:sz w:val="24"/>
          <w:szCs w:val="24"/>
        </w:rPr>
        <w:t>“ und gemeinsam als „</w:t>
      </w:r>
      <w:r w:rsidRPr="00750709">
        <w:rPr>
          <w:rFonts w:eastAsia="Times New Roman" w:cs="Arial"/>
          <w:b/>
          <w:bCs/>
          <w:sz w:val="24"/>
          <w:szCs w:val="24"/>
        </w:rPr>
        <w:t>Parteien</w:t>
      </w:r>
      <w:r w:rsidRPr="00750709">
        <w:rPr>
          <w:rFonts w:eastAsia="Times New Roman" w:cs="Arial"/>
          <w:sz w:val="24"/>
          <w:szCs w:val="24"/>
        </w:rPr>
        <w:t>“ bezeichnet.</w:t>
      </w:r>
    </w:p>
    <w:p w14:paraId="0839B475" w14:textId="77777777" w:rsidR="009106DC" w:rsidRPr="00750709" w:rsidRDefault="009106DC">
      <w:pPr>
        <w:spacing w:line="240" w:lineRule="auto"/>
        <w:rPr>
          <w:rFonts w:eastAsia="Times New Roman" w:cs="Arial"/>
          <w:b/>
          <w:bCs/>
          <w:sz w:val="24"/>
          <w:szCs w:val="24"/>
        </w:rPr>
      </w:pPr>
      <w:r w:rsidRPr="00750709">
        <w:rPr>
          <w:rFonts w:eastAsia="Times New Roman" w:cs="Arial"/>
          <w:b/>
          <w:bCs/>
          <w:sz w:val="24"/>
          <w:szCs w:val="24"/>
        </w:rPr>
        <w:br w:type="page"/>
      </w:r>
    </w:p>
    <w:p w14:paraId="5576FCF0" w14:textId="0B9257A9" w:rsidR="00E24926" w:rsidRPr="00750709" w:rsidRDefault="00E24926" w:rsidP="00B77B27">
      <w:pPr>
        <w:spacing w:before="240" w:after="120" w:line="360" w:lineRule="auto"/>
        <w:rPr>
          <w:rFonts w:eastAsia="Times New Roman" w:cs="Arial"/>
          <w:b/>
          <w:bCs/>
          <w:sz w:val="24"/>
          <w:szCs w:val="24"/>
        </w:rPr>
      </w:pPr>
      <w:r w:rsidRPr="00750709">
        <w:rPr>
          <w:rFonts w:eastAsia="Times New Roman" w:cs="Arial"/>
          <w:b/>
          <w:bCs/>
          <w:sz w:val="24"/>
          <w:szCs w:val="24"/>
        </w:rPr>
        <w:lastRenderedPageBreak/>
        <w:t>Präambel</w:t>
      </w:r>
    </w:p>
    <w:p w14:paraId="2D912C17" w14:textId="2DC3CDCA" w:rsidR="00DC2328" w:rsidRPr="00750709" w:rsidRDefault="00233D84" w:rsidP="00B77B27">
      <w:pPr>
        <w:pStyle w:val="Listenabsatz"/>
        <w:numPr>
          <w:ilvl w:val="0"/>
          <w:numId w:val="5"/>
        </w:numPr>
        <w:spacing w:before="240" w:after="120" w:line="360" w:lineRule="auto"/>
        <w:contextualSpacing w:val="0"/>
        <w:jc w:val="both"/>
        <w:rPr>
          <w:rFonts w:eastAsia="Times New Roman" w:cs="Arial"/>
          <w:sz w:val="24"/>
          <w:szCs w:val="24"/>
        </w:rPr>
      </w:pPr>
      <w:r w:rsidRPr="00750709">
        <w:rPr>
          <w:rFonts w:eastAsia="Times New Roman" w:cs="Arial"/>
          <w:sz w:val="24"/>
          <w:szCs w:val="24"/>
        </w:rPr>
        <w:t xml:space="preserve">Die Parteien beabsichtigen, Gespräche über </w:t>
      </w:r>
      <w:sdt>
        <w:sdtPr>
          <w:rPr>
            <w:sz w:val="24"/>
            <w:szCs w:val="24"/>
          </w:rPr>
          <w:id w:val="-1368907869"/>
          <w:placeholder>
            <w:docPart w:val="0691E09EF00A4134B489977FA6BC4ACB"/>
          </w:placeholder>
          <w:showingPlcHdr/>
        </w:sdtPr>
        <w:sdtEndPr/>
        <w:sdtContent>
          <w:r w:rsidR="00BC6E9D" w:rsidRPr="009106DC">
            <w:rPr>
              <w:rStyle w:val="Platzhaltertext"/>
              <w:sz w:val="23"/>
              <w:szCs w:val="23"/>
            </w:rPr>
            <w:t>Klicken Sie hier, um das Projekt einzugeben.</w:t>
          </w:r>
        </w:sdtContent>
      </w:sdt>
      <w:r w:rsidR="00E24663" w:rsidRPr="00750709">
        <w:rPr>
          <w:sz w:val="24"/>
          <w:szCs w:val="24"/>
        </w:rPr>
        <w:t xml:space="preserve"> </w:t>
      </w:r>
      <w:r w:rsidRPr="00750709">
        <w:rPr>
          <w:rFonts w:eastAsia="Times New Roman" w:cs="Arial"/>
          <w:sz w:val="24"/>
          <w:szCs w:val="24"/>
        </w:rPr>
        <w:t>(nachfolgen als das "Projekt" bezeichnet) zu führen. Zum Zweck der Prüfung und Bewertung des Projektes, beabsichtigt FRIMO bestimmte Daten</w:t>
      </w:r>
      <w:r w:rsidR="00231AD9" w:rsidRPr="00750709">
        <w:rPr>
          <w:rFonts w:eastAsia="Times New Roman" w:cs="Arial"/>
          <w:sz w:val="24"/>
          <w:szCs w:val="24"/>
        </w:rPr>
        <w:t xml:space="preserve"> und</w:t>
      </w:r>
      <w:r w:rsidRPr="00750709">
        <w:rPr>
          <w:rFonts w:eastAsia="Times New Roman" w:cs="Arial"/>
          <w:sz w:val="24"/>
          <w:szCs w:val="24"/>
        </w:rPr>
        <w:t xml:space="preserve"> Informationen, die Betriebs- und Geschäftsgeheimnisse sein können oder an deren vertraulicher Behandlung </w:t>
      </w:r>
      <w:r w:rsidR="00567B85" w:rsidRPr="00750709">
        <w:rPr>
          <w:rFonts w:eastAsia="Times New Roman" w:cs="Arial"/>
          <w:sz w:val="24"/>
          <w:szCs w:val="24"/>
        </w:rPr>
        <w:t xml:space="preserve">FRIMO </w:t>
      </w:r>
      <w:r w:rsidRPr="00750709">
        <w:rPr>
          <w:rFonts w:eastAsia="Times New Roman" w:cs="Arial"/>
          <w:sz w:val="24"/>
          <w:szCs w:val="24"/>
        </w:rPr>
        <w:t>ein Interesse hat</w:t>
      </w:r>
      <w:r w:rsidR="00567B85" w:rsidRPr="00750709">
        <w:rPr>
          <w:rFonts w:eastAsia="Times New Roman" w:cs="Arial"/>
          <w:sz w:val="24"/>
          <w:szCs w:val="24"/>
        </w:rPr>
        <w:t>,</w:t>
      </w:r>
      <w:r w:rsidRPr="00750709">
        <w:rPr>
          <w:rFonts w:eastAsia="Times New Roman" w:cs="Arial"/>
          <w:sz w:val="24"/>
          <w:szCs w:val="24"/>
        </w:rPr>
        <w:t xml:space="preserve"> </w:t>
      </w:r>
      <w:r w:rsidR="003E1A70" w:rsidRPr="00750709">
        <w:rPr>
          <w:rFonts w:eastAsia="Times New Roman" w:cs="Arial"/>
          <w:sz w:val="24"/>
          <w:szCs w:val="24"/>
        </w:rPr>
        <w:t xml:space="preserve">dem Partner </w:t>
      </w:r>
      <w:r w:rsidRPr="00750709">
        <w:rPr>
          <w:rFonts w:eastAsia="Times New Roman" w:cs="Arial"/>
          <w:sz w:val="24"/>
          <w:szCs w:val="24"/>
        </w:rPr>
        <w:t xml:space="preserve">zur Verfügung zu stellen. </w:t>
      </w:r>
    </w:p>
    <w:p w14:paraId="0EBE71D0" w14:textId="6FA07ABD" w:rsidR="003E1A70" w:rsidRPr="00750709" w:rsidRDefault="003E1A70" w:rsidP="00B77B27">
      <w:pPr>
        <w:pStyle w:val="Listenabsatz"/>
        <w:numPr>
          <w:ilvl w:val="0"/>
          <w:numId w:val="5"/>
        </w:numPr>
        <w:spacing w:before="240" w:after="120" w:line="360" w:lineRule="auto"/>
        <w:contextualSpacing w:val="0"/>
        <w:jc w:val="both"/>
        <w:rPr>
          <w:rFonts w:eastAsia="Times New Roman" w:cs="Arial"/>
          <w:sz w:val="24"/>
          <w:szCs w:val="24"/>
        </w:rPr>
      </w:pPr>
      <w:r w:rsidRPr="00750709">
        <w:rPr>
          <w:rFonts w:eastAsia="Times New Roman" w:cs="Arial"/>
          <w:sz w:val="24"/>
          <w:szCs w:val="24"/>
        </w:rPr>
        <w:t>Mit Abschluss dieser Vereinbarung zur Geheimhaltung (nachfolgend auch als „Geheimhaltungsverpflichtung“</w:t>
      </w:r>
      <w:r w:rsidR="00231AD9" w:rsidRPr="00750709">
        <w:rPr>
          <w:rFonts w:eastAsia="Times New Roman" w:cs="Arial"/>
          <w:sz w:val="24"/>
          <w:szCs w:val="24"/>
        </w:rPr>
        <w:t>, „</w:t>
      </w:r>
      <w:r w:rsidRPr="00750709">
        <w:rPr>
          <w:rFonts w:eastAsia="Times New Roman" w:cs="Arial"/>
          <w:sz w:val="24"/>
          <w:szCs w:val="24"/>
        </w:rPr>
        <w:t>Geheimhaltungsvereinbarung“</w:t>
      </w:r>
      <w:r w:rsidR="00231AD9" w:rsidRPr="00750709">
        <w:rPr>
          <w:rFonts w:eastAsia="Times New Roman" w:cs="Arial"/>
          <w:sz w:val="24"/>
          <w:szCs w:val="24"/>
        </w:rPr>
        <w:t xml:space="preserve"> oder „Vereinbarung“</w:t>
      </w:r>
      <w:r w:rsidRPr="00750709">
        <w:rPr>
          <w:rFonts w:eastAsia="Times New Roman" w:cs="Arial"/>
          <w:sz w:val="24"/>
          <w:szCs w:val="24"/>
        </w:rPr>
        <w:t xml:space="preserve"> </w:t>
      </w:r>
      <w:r w:rsidR="00231AD9" w:rsidRPr="00750709">
        <w:rPr>
          <w:rFonts w:eastAsia="Times New Roman" w:cs="Arial"/>
          <w:sz w:val="24"/>
          <w:szCs w:val="24"/>
        </w:rPr>
        <w:t xml:space="preserve">genannt) </w:t>
      </w:r>
      <w:r w:rsidRPr="00750709">
        <w:rPr>
          <w:rFonts w:eastAsia="Times New Roman" w:cs="Arial"/>
          <w:sz w:val="24"/>
          <w:szCs w:val="24"/>
        </w:rPr>
        <w:t xml:space="preserve">beabsichtigen die Parteien, die vertrauliche Behandlung der Daten und Informationen, die im </w:t>
      </w:r>
      <w:r w:rsidR="00231AD9" w:rsidRPr="00750709">
        <w:rPr>
          <w:rFonts w:eastAsia="Times New Roman" w:cs="Arial"/>
          <w:sz w:val="24"/>
          <w:szCs w:val="24"/>
        </w:rPr>
        <w:t xml:space="preserve">Rahmen des Projektes </w:t>
      </w:r>
      <w:r w:rsidRPr="00750709">
        <w:rPr>
          <w:rFonts w:eastAsia="Times New Roman" w:cs="Arial"/>
          <w:sz w:val="24"/>
          <w:szCs w:val="24"/>
        </w:rPr>
        <w:t>ausgetauscht werden, sicherzustellen.</w:t>
      </w:r>
    </w:p>
    <w:p w14:paraId="6E5F7FB2" w14:textId="50C4F421" w:rsidR="00CB59F2" w:rsidRPr="00750709" w:rsidRDefault="003E1A70" w:rsidP="00B77B27">
      <w:pPr>
        <w:pStyle w:val="Listenabsatz"/>
        <w:spacing w:before="240" w:after="120" w:line="360" w:lineRule="auto"/>
        <w:ind w:left="360"/>
        <w:contextualSpacing w:val="0"/>
        <w:jc w:val="both"/>
        <w:rPr>
          <w:rFonts w:eastAsia="Times New Roman" w:cs="Arial"/>
          <w:sz w:val="24"/>
          <w:szCs w:val="24"/>
        </w:rPr>
      </w:pPr>
      <w:r w:rsidRPr="00750709">
        <w:rPr>
          <w:rFonts w:eastAsia="Times New Roman" w:cs="Arial"/>
          <w:sz w:val="24"/>
          <w:szCs w:val="24"/>
        </w:rPr>
        <w:t>Dies vorausgeschickt, vereinbaren die Parteien was folgt:</w:t>
      </w:r>
    </w:p>
    <w:p w14:paraId="7908EC56" w14:textId="4994FFAC" w:rsidR="00E24926" w:rsidRPr="00750709" w:rsidRDefault="00E24926" w:rsidP="00B77B27">
      <w:pPr>
        <w:keepNext/>
        <w:spacing w:before="240" w:after="120" w:line="360" w:lineRule="auto"/>
        <w:rPr>
          <w:rFonts w:eastAsia="Times New Roman" w:cs="Arial"/>
          <w:b/>
          <w:bCs/>
          <w:sz w:val="24"/>
          <w:szCs w:val="24"/>
        </w:rPr>
      </w:pPr>
      <w:r w:rsidRPr="00750709">
        <w:rPr>
          <w:rFonts w:eastAsia="Times New Roman" w:cs="Arial"/>
          <w:b/>
          <w:bCs/>
          <w:sz w:val="24"/>
          <w:szCs w:val="24"/>
        </w:rPr>
        <w:t>§ 1</w:t>
      </w:r>
      <w:r w:rsidR="00567B85" w:rsidRPr="00750709">
        <w:rPr>
          <w:rFonts w:eastAsia="Times New Roman" w:cs="Arial"/>
          <w:b/>
          <w:bCs/>
          <w:sz w:val="24"/>
          <w:szCs w:val="24"/>
        </w:rPr>
        <w:t xml:space="preserve"> </w:t>
      </w:r>
      <w:r w:rsidRPr="00750709">
        <w:rPr>
          <w:rFonts w:eastAsia="Times New Roman" w:cs="Arial"/>
          <w:b/>
          <w:bCs/>
          <w:kern w:val="28"/>
          <w:sz w:val="24"/>
          <w:szCs w:val="24"/>
        </w:rPr>
        <w:t>Vertrauliche Daten und Informationen</w:t>
      </w:r>
      <w:r w:rsidR="006F11A3" w:rsidRPr="00750709">
        <w:rPr>
          <w:rFonts w:eastAsia="Times New Roman" w:cs="Arial"/>
          <w:b/>
          <w:bCs/>
          <w:kern w:val="28"/>
          <w:sz w:val="24"/>
          <w:szCs w:val="24"/>
        </w:rPr>
        <w:t>, Geheimhaltung</w:t>
      </w:r>
    </w:p>
    <w:p w14:paraId="336065B3" w14:textId="38E1ED4C" w:rsidR="006F11A3" w:rsidRPr="00750709" w:rsidRDefault="004F3ADC" w:rsidP="006F11A3">
      <w:pPr>
        <w:spacing w:before="240" w:after="120" w:line="360" w:lineRule="auto"/>
        <w:jc w:val="both"/>
        <w:rPr>
          <w:rFonts w:eastAsia="Times New Roman" w:cs="Arial"/>
          <w:sz w:val="24"/>
          <w:szCs w:val="24"/>
        </w:rPr>
      </w:pPr>
      <w:r w:rsidRPr="00750709">
        <w:rPr>
          <w:rFonts w:eastAsia="Times New Roman" w:cs="Arial"/>
          <w:sz w:val="24"/>
          <w:szCs w:val="24"/>
        </w:rPr>
        <w:t>Der Partner verpflichtet sich, alle Erkenntnisse und Informationen, insbesondere technische und wirtschaftliche Informationen sowie Absichten, Erfahrungen, Konstruktionen und Unterlagen, die ihm während der Laufzeit dieser Vereinbarung vom anderen Vertragspartner im Zusammenhang mit dem Projekt gemacht werden, vertraulich zu behandeln, Dritten nicht zugänglich zu machen, vor dem Zugriff Dritter zu schützen, nur für Zwecke im Rahmen des Projektes zu verwenden und nur an Mitarbeiter weiterzugeben, die zur Einhaltung der Vertraulichkeit verpflichtet sind, solange zwischen den Vertragspartnern nichts anderes schriftlich vereinbart worden ist.</w:t>
      </w:r>
    </w:p>
    <w:p w14:paraId="6C66FD8F" w14:textId="7AB11002" w:rsidR="006F11A3" w:rsidRPr="00750709" w:rsidRDefault="006F11A3" w:rsidP="006F11A3">
      <w:pPr>
        <w:spacing w:before="240" w:after="120" w:line="360" w:lineRule="auto"/>
        <w:jc w:val="both"/>
        <w:rPr>
          <w:rFonts w:eastAsia="Times New Roman" w:cs="Arial"/>
          <w:b/>
          <w:bCs/>
          <w:sz w:val="24"/>
          <w:szCs w:val="24"/>
        </w:rPr>
      </w:pPr>
      <w:r w:rsidRPr="00750709">
        <w:rPr>
          <w:rFonts w:eastAsia="Times New Roman" w:cs="Arial"/>
          <w:b/>
          <w:bCs/>
          <w:sz w:val="24"/>
          <w:szCs w:val="24"/>
        </w:rPr>
        <w:t>§ 2 Ausnahmen</w:t>
      </w:r>
    </w:p>
    <w:p w14:paraId="0582BFDC" w14:textId="6D05F8D6" w:rsidR="00E24926" w:rsidRPr="00750709" w:rsidRDefault="006E06C9" w:rsidP="006F11A3">
      <w:pPr>
        <w:spacing w:before="240" w:after="120" w:line="360" w:lineRule="auto"/>
        <w:jc w:val="both"/>
        <w:rPr>
          <w:rFonts w:eastAsia="Times New Roman" w:cs="Arial"/>
          <w:sz w:val="24"/>
          <w:szCs w:val="24"/>
        </w:rPr>
      </w:pPr>
      <w:r w:rsidRPr="00750709">
        <w:rPr>
          <w:rFonts w:eastAsia="Times New Roman" w:cs="Arial"/>
          <w:sz w:val="24"/>
          <w:szCs w:val="24"/>
        </w:rPr>
        <w:t>Von der Geheimhaltung ausgenommen sind</w:t>
      </w:r>
      <w:r w:rsidR="00E24926" w:rsidRPr="00750709">
        <w:rPr>
          <w:rFonts w:eastAsia="Times New Roman" w:cs="Arial"/>
          <w:sz w:val="24"/>
          <w:szCs w:val="24"/>
        </w:rPr>
        <w:t xml:space="preserve"> Informationen,</w:t>
      </w:r>
    </w:p>
    <w:p w14:paraId="7D116140" w14:textId="089EE6C8"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die im Zeitpunkt ihrer Zurverfügungstellung aus einem anderen Grund als der Verletzung dieser Vereinbarung öffentlich bekannt ist;</w:t>
      </w:r>
    </w:p>
    <w:p w14:paraId="1ECCC4B8" w14:textId="03F76B0E"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 xml:space="preserve">die dem Partner mittels einer anderen Quelle als FRIMO zugänglich wird, vorausgesetzt, dass der Partner keinen Grund zur Annahme hat, dass diese Quelle </w:t>
      </w:r>
      <w:r w:rsidRPr="00750709">
        <w:rPr>
          <w:rFonts w:eastAsia="Times New Roman" w:cs="Arial"/>
          <w:sz w:val="24"/>
          <w:szCs w:val="24"/>
        </w:rPr>
        <w:lastRenderedPageBreak/>
        <w:t>selbst durch eine gesetzliche oder vertragliche Verpflichtung gehindert ist, die Vertrauliche Information offenzulegen;</w:t>
      </w:r>
    </w:p>
    <w:p w14:paraId="30A3930C" w14:textId="7407D08A"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bei denen FRIMO dem Partner durch vorherige schriftliche Zustimmung die Weitergabe an einen Dritten gestattet hat;</w:t>
      </w:r>
    </w:p>
    <w:p w14:paraId="6EFCC80A" w14:textId="77777777"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die sich bereits vor der Zurverfügungstellung durch FRIMO in rechtmäßigem Besitz des Partners befanden; oder</w:t>
      </w:r>
    </w:p>
    <w:p w14:paraId="1D7E3C0E" w14:textId="5DF411EC"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die aufgrund gesetzlicher Informationspflichten, Rechtsvorschriften, rechtlicher Anordnungen, behördlichen Regelungen oder rechtskräftigem Urteil von dem Partner offenzulegen sind. In einem solchen Fall ist FRIMO unverzüglich von der Verpflichtung, d.h., wenn möglich und rechtlich zulässig, vor der Offenbarung in Kenntnis zu setzen.</w:t>
      </w:r>
    </w:p>
    <w:p w14:paraId="46CDA418" w14:textId="19282620" w:rsidR="00B77B27" w:rsidRPr="00750709" w:rsidRDefault="00B77B27" w:rsidP="00B77B27">
      <w:pPr>
        <w:spacing w:before="240" w:after="120" w:line="360" w:lineRule="auto"/>
        <w:ind w:left="1077"/>
        <w:jc w:val="both"/>
        <w:rPr>
          <w:rFonts w:eastAsia="Times New Roman" w:cs="Arial"/>
          <w:sz w:val="24"/>
          <w:szCs w:val="24"/>
        </w:rPr>
      </w:pPr>
      <w:r w:rsidRPr="00750709">
        <w:rPr>
          <w:rFonts w:eastAsia="Times New Roman" w:cs="Arial"/>
          <w:sz w:val="24"/>
          <w:szCs w:val="24"/>
        </w:rPr>
        <w:t>Die Beweislast für das Vorliegen der genannten Ausnahmen obliegt dem Partner.</w:t>
      </w:r>
    </w:p>
    <w:p w14:paraId="01EC8CE1" w14:textId="19A4F945" w:rsidR="00E24926" w:rsidRPr="00750709" w:rsidRDefault="00E24926" w:rsidP="006509FF">
      <w:pPr>
        <w:keepNext/>
        <w:spacing w:before="240" w:after="120" w:line="360" w:lineRule="auto"/>
        <w:rPr>
          <w:rFonts w:eastAsia="Times New Roman" w:cs="Arial"/>
          <w:b/>
          <w:bCs/>
          <w:kern w:val="28"/>
          <w:sz w:val="24"/>
          <w:szCs w:val="24"/>
        </w:rPr>
      </w:pPr>
      <w:r w:rsidRPr="00750709">
        <w:rPr>
          <w:rFonts w:eastAsia="Times New Roman" w:cs="Arial"/>
          <w:b/>
          <w:bCs/>
          <w:sz w:val="24"/>
          <w:szCs w:val="24"/>
        </w:rPr>
        <w:t>§ </w:t>
      </w:r>
      <w:r w:rsidR="006509FF" w:rsidRPr="00750709">
        <w:rPr>
          <w:rFonts w:eastAsia="Times New Roman" w:cs="Arial"/>
          <w:b/>
          <w:bCs/>
          <w:sz w:val="24"/>
          <w:szCs w:val="24"/>
        </w:rPr>
        <w:t>3</w:t>
      </w:r>
      <w:r w:rsidR="000A41BE" w:rsidRPr="00750709">
        <w:rPr>
          <w:rFonts w:eastAsia="Times New Roman" w:cs="Arial"/>
          <w:b/>
          <w:bCs/>
          <w:sz w:val="24"/>
          <w:szCs w:val="24"/>
        </w:rPr>
        <w:t xml:space="preserve"> </w:t>
      </w:r>
      <w:r w:rsidRPr="00750709">
        <w:rPr>
          <w:rFonts w:eastAsia="Times New Roman" w:cs="Arial"/>
          <w:b/>
          <w:bCs/>
          <w:kern w:val="28"/>
          <w:sz w:val="24"/>
          <w:szCs w:val="24"/>
        </w:rPr>
        <w:t>Vorkehrungen</w:t>
      </w:r>
    </w:p>
    <w:p w14:paraId="7A682973" w14:textId="4A2FBD97" w:rsidR="00E24926" w:rsidRPr="00750709" w:rsidRDefault="00E24926" w:rsidP="006509FF">
      <w:pPr>
        <w:pStyle w:val="Listenabsatz"/>
        <w:numPr>
          <w:ilvl w:val="0"/>
          <w:numId w:val="15"/>
        </w:numPr>
        <w:spacing w:before="240" w:after="120" w:line="360" w:lineRule="auto"/>
        <w:contextualSpacing w:val="0"/>
        <w:jc w:val="both"/>
        <w:rPr>
          <w:rFonts w:eastAsia="Times New Roman" w:cs="Arial"/>
          <w:sz w:val="24"/>
          <w:szCs w:val="24"/>
        </w:rPr>
      </w:pPr>
      <w:r w:rsidRPr="00750709">
        <w:rPr>
          <w:rFonts w:eastAsia="Times New Roman" w:cs="Arial"/>
          <w:sz w:val="24"/>
          <w:szCs w:val="24"/>
        </w:rPr>
        <w:t>Unbeschadet der Regelung in §</w:t>
      </w:r>
      <w:r w:rsidR="006509FF" w:rsidRPr="00750709">
        <w:rPr>
          <w:rFonts w:eastAsia="Times New Roman" w:cs="Arial"/>
          <w:sz w:val="24"/>
          <w:szCs w:val="24"/>
        </w:rPr>
        <w:t xml:space="preserve"> </w:t>
      </w:r>
      <w:r w:rsidR="006E06C9" w:rsidRPr="00750709">
        <w:rPr>
          <w:rFonts w:eastAsia="Times New Roman" w:cs="Arial"/>
          <w:sz w:val="24"/>
          <w:szCs w:val="24"/>
        </w:rPr>
        <w:t>1</w:t>
      </w:r>
      <w:r w:rsidR="006509FF" w:rsidRPr="00750709">
        <w:rPr>
          <w:rFonts w:eastAsia="Times New Roman" w:cs="Arial"/>
          <w:sz w:val="24"/>
          <w:szCs w:val="24"/>
        </w:rPr>
        <w:t xml:space="preserve"> </w:t>
      </w:r>
      <w:r w:rsidRPr="00750709">
        <w:rPr>
          <w:rFonts w:eastAsia="Times New Roman" w:cs="Arial"/>
          <w:sz w:val="24"/>
          <w:szCs w:val="24"/>
        </w:rPr>
        <w:t xml:space="preserve">darf der Partner vertrauliche Daten und Informationen nur solchen Personen mitteilen oder zugänglich machen, die als Angestellte, Arbeitnehmer, sonstige Mitarbeiter, Berater, Subunternehmer, Auftragnehmer oder in sonstiger Weise von dem Partner mit der Verhandlung, Vorbereitung oder Durchführung des Projektes betraut werden. Dabei wird der Partner vertrauliche Daten und Informationen nur dann und nur insoweit den Dritten weitergeben oder zugänglich machen, wie dies für die Verhandlung zum Projekt sowie zur Vorbereitung und Durchführung des Projektes unbedingt erforderlich ist. Dies gilt sowohl für die Personen sowie die Anzahl der Dritten als auch den Umfang der weitergegebenen vertraulichen Daten und Informationen und den Zeitpunkt der Weitergabe. Im Übrigen darf der Partner vertrauliche Daten und Informationen an Dritte nur weitergeben, soweit diese gegenüber dem Partner zur Berufsverschwiegenheit diesbezüglich verpflichtet sind. </w:t>
      </w:r>
    </w:p>
    <w:p w14:paraId="0CB7BB05" w14:textId="4F2FF044" w:rsidR="00E24926" w:rsidRPr="00750709" w:rsidRDefault="00E24926" w:rsidP="006509FF">
      <w:pPr>
        <w:pStyle w:val="Listenabsatz"/>
        <w:numPr>
          <w:ilvl w:val="0"/>
          <w:numId w:val="15"/>
        </w:numPr>
        <w:spacing w:before="240" w:after="120" w:line="360" w:lineRule="auto"/>
        <w:contextualSpacing w:val="0"/>
        <w:jc w:val="both"/>
        <w:rPr>
          <w:rFonts w:eastAsia="Times New Roman" w:cs="Arial"/>
          <w:sz w:val="24"/>
          <w:szCs w:val="24"/>
        </w:rPr>
      </w:pPr>
      <w:r w:rsidRPr="00750709">
        <w:rPr>
          <w:rFonts w:eastAsia="Times New Roman" w:cs="Arial"/>
          <w:sz w:val="24"/>
          <w:szCs w:val="24"/>
        </w:rPr>
        <w:t xml:space="preserve">Der Partner verpflichtet sich, durch geeignete schriftliche vertragliche Abreden mit den Personen, denen er gemäß Absatz (1) Zugang zu vertraulichen Daten und Informationen </w:t>
      </w:r>
      <w:r w:rsidRPr="00750709">
        <w:rPr>
          <w:rFonts w:eastAsia="Times New Roman" w:cs="Arial"/>
          <w:sz w:val="24"/>
          <w:szCs w:val="24"/>
        </w:rPr>
        <w:lastRenderedPageBreak/>
        <w:t>gewährt und die nicht schon durch Berufsverschwiegenheit zur Vertraulichkeit verpflichtet sind, sicherzustellen, dass auch diese Personen zur Geheimhaltung der vertraulichen Daten und Informationen nach Maßgabe dieser Geheimhaltungsvereinbarung verpflichtet sind und jede eigene Verwertung, Weitergabe oder unbefugte Aufzeichnung der Daten und Informationen unterlassen. Auf Verlangen von FRIMO hat der Partner einen Nachweis über die Geheimhaltungsverpflichtung Dritter zu erbringen. Der Partner verpflichtet sich, die Dritten, insbesondere Arbeitnehmer, darauf hinzuweisen, dass die Geheimhaltungspflicht auch nach Beendigung des Auftrags- oder Arbeitsverhältnisses besteht. Auf Anforderung von FRIMO ist eine Aufstellung der externen Dritten zu übersenden.</w:t>
      </w:r>
    </w:p>
    <w:p w14:paraId="7F8E53FA" w14:textId="7CB8E432" w:rsidR="00E24926" w:rsidRPr="00750709" w:rsidRDefault="00E24926" w:rsidP="006509FF">
      <w:pPr>
        <w:pStyle w:val="Listenabsatz"/>
        <w:numPr>
          <w:ilvl w:val="0"/>
          <w:numId w:val="15"/>
        </w:numPr>
        <w:spacing w:before="240" w:after="120" w:line="360" w:lineRule="auto"/>
        <w:contextualSpacing w:val="0"/>
        <w:jc w:val="both"/>
        <w:rPr>
          <w:rFonts w:eastAsia="Times New Roman" w:cs="Arial"/>
          <w:sz w:val="24"/>
          <w:szCs w:val="24"/>
        </w:rPr>
      </w:pPr>
      <w:r w:rsidRPr="00750709">
        <w:rPr>
          <w:rFonts w:eastAsia="Times New Roman" w:cs="Arial"/>
          <w:sz w:val="24"/>
          <w:szCs w:val="24"/>
        </w:rPr>
        <w:t>Der Partner wird sämtliche Maßnahmen ergreifen, die geeignet und angemessen sind, um die Einhaltung der Geheimhaltungsverpflichtung durch die von ihm mit dem Projekt betrauten Angestellten, Arbeitnehmer, Mitarbeiter, Berater, Subunternehmer, Auftragnehmer oder sonstigen Dritten zu überwachen. Der Partner hat die Verletzung dieser Geheimhaltungsvereinbarung durch einen Angestellten, Mitarbeiter, Berater, Subunternehmer, Auftragnehmer oder sonstigen Dritten, dem er vertrauliche Daten und Informationen bekannt gegeben oder zugänglich gemacht hat, zu vertreten. Eine solche ist FRIMO unverzüglich schriftlich anzuzeigen.</w:t>
      </w:r>
    </w:p>
    <w:p w14:paraId="309FDB65" w14:textId="10C6714A" w:rsidR="006509FF" w:rsidRPr="00750709" w:rsidRDefault="006509FF" w:rsidP="006509FF">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0A418E" w:rsidRPr="00750709">
        <w:rPr>
          <w:rFonts w:eastAsia="Times New Roman" w:cs="Arial"/>
          <w:b/>
          <w:bCs/>
          <w:sz w:val="24"/>
          <w:szCs w:val="24"/>
        </w:rPr>
        <w:t xml:space="preserve">4 </w:t>
      </w:r>
      <w:r w:rsidRPr="00750709">
        <w:rPr>
          <w:rFonts w:eastAsia="Times New Roman" w:cs="Arial"/>
          <w:b/>
          <w:bCs/>
          <w:sz w:val="24"/>
          <w:szCs w:val="24"/>
        </w:rPr>
        <w:t>Datenschutz</w:t>
      </w:r>
    </w:p>
    <w:p w14:paraId="7CBF6897" w14:textId="3EC4CB99" w:rsidR="00E24926" w:rsidRPr="00750709" w:rsidRDefault="000A418E" w:rsidP="006E06C9">
      <w:pPr>
        <w:keepNext/>
        <w:spacing w:before="240" w:after="120" w:line="360" w:lineRule="auto"/>
        <w:rPr>
          <w:rFonts w:eastAsia="Times New Roman" w:cs="Arial"/>
          <w:sz w:val="24"/>
          <w:szCs w:val="24"/>
        </w:rPr>
      </w:pPr>
      <w:r w:rsidRPr="00750709">
        <w:rPr>
          <w:rFonts w:eastAsia="Times New Roman" w:cs="Arial"/>
          <w:sz w:val="24"/>
          <w:szCs w:val="24"/>
        </w:rPr>
        <w:t>Der Partner wird die Vorschriften der EU-Datenschutzgrundverordnung (EU-DSGVO), des Bundesdatenschutzgesetzes (BDSG) und andere Vorschriften zum Datenschutz wahren</w:t>
      </w:r>
      <w:r w:rsidRPr="00750709">
        <w:rPr>
          <w:rFonts w:eastAsia="Times New Roman" w:cs="Arial"/>
          <w:b/>
          <w:bCs/>
          <w:sz w:val="24"/>
          <w:szCs w:val="24"/>
        </w:rPr>
        <w:t>.</w:t>
      </w:r>
      <w:r w:rsidRPr="00750709">
        <w:rPr>
          <w:sz w:val="24"/>
          <w:szCs w:val="24"/>
        </w:rPr>
        <w:t xml:space="preserve"> </w:t>
      </w:r>
      <w:r w:rsidRPr="00750709">
        <w:rPr>
          <w:rFonts w:eastAsia="Times New Roman" w:cs="Arial"/>
          <w:sz w:val="24"/>
          <w:szCs w:val="24"/>
        </w:rPr>
        <w:t xml:space="preserve">Der Partner wird bereits von Beginn des oben genannten Projekts/Auftrags an – also bereits in der Ausschreibungsphase – durchgehend bis zum Abschluss des Projekts/Auftrags nur Mitarbeiter einsetzen, die </w:t>
      </w:r>
      <w:r w:rsidR="00520F1A" w:rsidRPr="00750709">
        <w:rPr>
          <w:rFonts w:eastAsia="Times New Roman" w:cs="Arial"/>
          <w:sz w:val="24"/>
          <w:szCs w:val="24"/>
        </w:rPr>
        <w:t xml:space="preserve">auf das Datengeheimnis </w:t>
      </w:r>
      <w:r w:rsidRPr="00750709">
        <w:rPr>
          <w:rFonts w:eastAsia="Times New Roman" w:cs="Arial"/>
          <w:sz w:val="24"/>
          <w:szCs w:val="24"/>
        </w:rPr>
        <w:t xml:space="preserve">nach § 5 BDSG in der bis zum 24. Mai 2018 gültigen Fassung bzw. </w:t>
      </w:r>
      <w:r w:rsidR="00520F1A" w:rsidRPr="00750709">
        <w:rPr>
          <w:rFonts w:eastAsia="Times New Roman" w:cs="Arial"/>
          <w:sz w:val="24"/>
          <w:szCs w:val="24"/>
        </w:rPr>
        <w:t xml:space="preserve">auf die Vertraulichkeit der Daten </w:t>
      </w:r>
      <w:r w:rsidRPr="00750709">
        <w:rPr>
          <w:rFonts w:eastAsia="Times New Roman" w:cs="Arial"/>
          <w:sz w:val="24"/>
          <w:szCs w:val="24"/>
        </w:rPr>
        <w:t>im Sinne des Art. 32 Abs.4 EU-</w:t>
      </w:r>
      <w:r w:rsidRPr="00750709">
        <w:rPr>
          <w:rFonts w:eastAsia="Times New Roman" w:cs="Arial"/>
          <w:sz w:val="24"/>
          <w:szCs w:val="24"/>
        </w:rPr>
        <w:lastRenderedPageBreak/>
        <w:t>DSGVO verpflichtet sind</w:t>
      </w:r>
      <w:r w:rsidR="00520F1A" w:rsidRPr="00750709">
        <w:rPr>
          <w:rFonts w:eastAsia="Times New Roman" w:cs="Arial"/>
          <w:sz w:val="24"/>
          <w:szCs w:val="24"/>
        </w:rPr>
        <w:t>. Die Vertraulichkeitsverpflichtung der Mitarbeiter des Partners muss auch nach Beendigung ihres Arbeitsvertrages gelten.</w:t>
      </w:r>
    </w:p>
    <w:p w14:paraId="20667354" w14:textId="1EE0DE2B" w:rsidR="00E24926" w:rsidRPr="00750709" w:rsidRDefault="00E24926" w:rsidP="00016DEF">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5</w:t>
      </w:r>
      <w:r w:rsidR="00016DEF" w:rsidRPr="00750709">
        <w:rPr>
          <w:rFonts w:eastAsia="Times New Roman" w:cs="Arial"/>
          <w:b/>
          <w:bCs/>
          <w:sz w:val="24"/>
          <w:szCs w:val="24"/>
        </w:rPr>
        <w:t xml:space="preserve"> </w:t>
      </w:r>
      <w:r w:rsidRPr="00750709">
        <w:rPr>
          <w:rFonts w:eastAsia="Times New Roman" w:cs="Arial"/>
          <w:b/>
          <w:bCs/>
          <w:sz w:val="24"/>
          <w:szCs w:val="24"/>
        </w:rPr>
        <w:t>Schutzrecht</w:t>
      </w:r>
      <w:r w:rsidR="007B2824">
        <w:rPr>
          <w:rFonts w:eastAsia="Times New Roman" w:cs="Arial"/>
          <w:b/>
          <w:bCs/>
          <w:sz w:val="24"/>
          <w:szCs w:val="24"/>
        </w:rPr>
        <w:t>e</w:t>
      </w:r>
    </w:p>
    <w:p w14:paraId="16501DC6" w14:textId="24D34F4C" w:rsidR="00E24926" w:rsidRPr="00750709" w:rsidRDefault="00E24926" w:rsidP="00B77B27">
      <w:pPr>
        <w:spacing w:before="240" w:after="120" w:line="360" w:lineRule="auto"/>
        <w:jc w:val="both"/>
        <w:rPr>
          <w:rFonts w:eastAsia="Times New Roman" w:cs="Arial"/>
          <w:sz w:val="24"/>
          <w:szCs w:val="24"/>
        </w:rPr>
      </w:pPr>
      <w:r w:rsidRPr="00750709">
        <w:rPr>
          <w:rFonts w:eastAsia="Times New Roman" w:cs="Arial"/>
          <w:sz w:val="24"/>
          <w:szCs w:val="24"/>
        </w:rPr>
        <w:t xml:space="preserve">Mit dieser Vereinbarung werden dem Partner keine Nutzungsrechte eingeräumt und dem Partner wird kein Anspruch auf Zustimmung zur Verwertung, Verwendung oder Nutzung oder gar Übertragung vertraulicher Daten und Informationen eingeräumt. </w:t>
      </w:r>
      <w:r w:rsidR="00016DEF" w:rsidRPr="00750709">
        <w:rPr>
          <w:rFonts w:eastAsia="Times New Roman" w:cs="Arial"/>
          <w:sz w:val="24"/>
          <w:szCs w:val="24"/>
        </w:rPr>
        <w:t xml:space="preserve">FRIMO ist auch nicht verpflichtet dem Partner vertrauliche Daten und Informationen zur Verfügung zu stellen. </w:t>
      </w:r>
      <w:r w:rsidRPr="00750709">
        <w:rPr>
          <w:rFonts w:eastAsia="Times New Roman" w:cs="Arial"/>
          <w:sz w:val="24"/>
          <w:szCs w:val="24"/>
        </w:rPr>
        <w:t xml:space="preserve">Alle an den vertraulichen Daten und Informationen bestehenden Urheber-, Schutz- und Nutzungsrechte verbleiben unabhängig von ihrer Verkörperung bei FRIMO. Dies gilt auch für zulässig vom Partner angefertigten Verkörperungen, Kopien und Reproduktionen. FRIMO bleibt es vorbehalten, die an den vertraulichen Daten und Informationen gegebenenfalls bestehenden Schutzrechte geltend zu machen oder zu sichern sowie derartige Schutzrechte anzumelden. </w:t>
      </w:r>
    </w:p>
    <w:p w14:paraId="0FC29DD2" w14:textId="086917F6" w:rsidR="00016DEF" w:rsidRPr="00750709" w:rsidRDefault="00016DEF" w:rsidP="00016DEF">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6</w:t>
      </w:r>
      <w:r w:rsidRPr="00750709">
        <w:rPr>
          <w:rFonts w:eastAsia="Times New Roman" w:cs="Arial"/>
          <w:b/>
          <w:bCs/>
          <w:sz w:val="24"/>
          <w:szCs w:val="24"/>
        </w:rPr>
        <w:t xml:space="preserve"> Gewährleistung- und Haftungsausschluss</w:t>
      </w:r>
    </w:p>
    <w:p w14:paraId="672E4307" w14:textId="7070580E" w:rsidR="00107942" w:rsidRPr="00750709" w:rsidRDefault="00107942" w:rsidP="00107942">
      <w:pPr>
        <w:keepNext/>
        <w:spacing w:before="240" w:after="120" w:line="360" w:lineRule="auto"/>
        <w:rPr>
          <w:rFonts w:eastAsia="Times New Roman" w:cs="Arial"/>
          <w:sz w:val="24"/>
          <w:szCs w:val="24"/>
        </w:rPr>
      </w:pPr>
      <w:r w:rsidRPr="00750709">
        <w:rPr>
          <w:rFonts w:eastAsia="Times New Roman" w:cs="Arial"/>
          <w:sz w:val="24"/>
          <w:szCs w:val="24"/>
        </w:rPr>
        <w:t xml:space="preserve">FRIMO gibt bezüglich der vertraulichen Daten und Informationen keine Garantie oder Zusicherung ab und übernimmt keinerlei Gewährleistung. Soweit rechtlich zulässig, sind etwaige Schadensersatzansprüche des Partners aus oder im Zusammenhang mit der Zurverfügungstellung vertraulicher Daten und Informationen durch FRIMO oder der </w:t>
      </w:r>
      <w:proofErr w:type="gramStart"/>
      <w:r w:rsidRPr="00750709">
        <w:rPr>
          <w:rFonts w:eastAsia="Times New Roman" w:cs="Arial"/>
          <w:sz w:val="24"/>
          <w:szCs w:val="24"/>
        </w:rPr>
        <w:t>mit ihr verbundenen Unternehmen</w:t>
      </w:r>
      <w:proofErr w:type="gramEnd"/>
      <w:r w:rsidRPr="00750709">
        <w:rPr>
          <w:rFonts w:eastAsia="Times New Roman" w:cs="Arial"/>
          <w:sz w:val="24"/>
          <w:szCs w:val="24"/>
        </w:rPr>
        <w:t xml:space="preserve"> im Sinne von §§ 15 ff. AktG ausgeschlossen. </w:t>
      </w:r>
      <w:r w:rsidR="00E859B8" w:rsidRPr="00750709">
        <w:rPr>
          <w:rFonts w:eastAsia="Times New Roman" w:cs="Arial"/>
          <w:sz w:val="24"/>
          <w:szCs w:val="24"/>
        </w:rPr>
        <w:t>FRIMO</w:t>
      </w:r>
      <w:r w:rsidRPr="00750709">
        <w:rPr>
          <w:rFonts w:eastAsia="Times New Roman" w:cs="Arial"/>
          <w:sz w:val="24"/>
          <w:szCs w:val="24"/>
        </w:rPr>
        <w:t xml:space="preserve"> haftet unbeschränkt</w:t>
      </w:r>
    </w:p>
    <w:p w14:paraId="74CE5D99" w14:textId="017CF2F7"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bei Vorsatz oder grober Fahrlässigkeit;</w:t>
      </w:r>
    </w:p>
    <w:p w14:paraId="2BE9B2AA" w14:textId="3FD6C285"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im Rahmen einer ausdrücklich übernommenen Garantie;</w:t>
      </w:r>
    </w:p>
    <w:p w14:paraId="3F77F5CE" w14:textId="60AE025D"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für die Verletzung von Körper, Leben oder Gesundheit;</w:t>
      </w:r>
    </w:p>
    <w:p w14:paraId="781DB5B3" w14:textId="3FA69ACE"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 xml:space="preserve">für die Verletzung einer wesentlichen vertraglichen Pflicht, deren Erfüllung die ordnungsgemäße Durchführung des Vertrags überhaupt erst ermöglicht und auf deren Einhaltung der Vertragspartner regelmäßig vertraut und vertrauen darf </w:t>
      </w:r>
      <w:r w:rsidRPr="00750709">
        <w:rPr>
          <w:rFonts w:eastAsia="Times New Roman" w:cs="Arial"/>
          <w:sz w:val="24"/>
          <w:szCs w:val="24"/>
        </w:rPr>
        <w:lastRenderedPageBreak/>
        <w:t>(„Kardinalpflicht“), jedoch begrenzt auf den bei Eintritt des Vertragsschlusses vernünftigerweise zu erwartenden Schaden;</w:t>
      </w:r>
    </w:p>
    <w:p w14:paraId="38A75C60" w14:textId="42E9BED5" w:rsidR="00016DEF" w:rsidRPr="00750709" w:rsidRDefault="00107942" w:rsidP="00016DEF">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nach dem Produkthaftungsgesetz.</w:t>
      </w:r>
    </w:p>
    <w:p w14:paraId="214F1C7F" w14:textId="66B10B76" w:rsidR="00E24926" w:rsidRPr="00750709" w:rsidRDefault="00E24926" w:rsidP="00BA7CB5">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7</w:t>
      </w:r>
      <w:r w:rsidR="00BA7CB5" w:rsidRPr="00750709">
        <w:rPr>
          <w:rFonts w:eastAsia="Times New Roman" w:cs="Arial"/>
          <w:b/>
          <w:bCs/>
          <w:sz w:val="24"/>
          <w:szCs w:val="24"/>
        </w:rPr>
        <w:t xml:space="preserve"> </w:t>
      </w:r>
      <w:r w:rsidRPr="00750709">
        <w:rPr>
          <w:rFonts w:eastAsia="Times New Roman" w:cs="Arial"/>
          <w:b/>
          <w:bCs/>
          <w:sz w:val="24"/>
          <w:szCs w:val="24"/>
        </w:rPr>
        <w:t>Laufzeit</w:t>
      </w:r>
    </w:p>
    <w:p w14:paraId="3598BF2B" w14:textId="746933AF" w:rsidR="00E24926" w:rsidRPr="00750709" w:rsidRDefault="00BA7CB5" w:rsidP="00B77B27">
      <w:pPr>
        <w:spacing w:before="240" w:after="120" w:line="360" w:lineRule="auto"/>
        <w:jc w:val="both"/>
        <w:rPr>
          <w:rFonts w:eastAsia="Times New Roman" w:cs="Arial"/>
          <w:sz w:val="24"/>
          <w:szCs w:val="24"/>
        </w:rPr>
      </w:pPr>
      <w:r w:rsidRPr="00750709">
        <w:rPr>
          <w:rFonts w:eastAsia="Times New Roman" w:cs="Arial"/>
          <w:sz w:val="24"/>
          <w:szCs w:val="24"/>
        </w:rPr>
        <w:t>Die Verpflichtungen aus dieser Geheimhaltungsvereinbarung enden, wenn die letzten empfangenen vertraulichen Daten und Informationen ohne Verletzung dieser Vereinbarung oder sonstigen Rechtsbruchs nicht mehr vertraulich sind. Dies gilt auch, wenn dieser Empfang vor dem Inkrafttreten dieser Vereinbarung stattfand.</w:t>
      </w:r>
    </w:p>
    <w:p w14:paraId="074B53E8" w14:textId="39617F67" w:rsidR="006E06C9" w:rsidRPr="00750709" w:rsidRDefault="006E06C9" w:rsidP="00B77B27">
      <w:pPr>
        <w:spacing w:before="240" w:after="120" w:line="360" w:lineRule="auto"/>
        <w:jc w:val="both"/>
        <w:rPr>
          <w:rFonts w:eastAsia="Times New Roman" w:cs="Arial"/>
          <w:b/>
          <w:bCs/>
          <w:sz w:val="24"/>
          <w:szCs w:val="24"/>
        </w:rPr>
      </w:pPr>
      <w:r w:rsidRPr="00750709">
        <w:rPr>
          <w:rFonts w:eastAsia="Times New Roman" w:cs="Arial"/>
          <w:b/>
          <w:bCs/>
          <w:sz w:val="24"/>
          <w:szCs w:val="24"/>
        </w:rPr>
        <w:t>§ 8 Pflichten nach Beendigung</w:t>
      </w:r>
    </w:p>
    <w:p w14:paraId="3B94DFA4" w14:textId="77777777" w:rsidR="004F3ADC" w:rsidRPr="004F3ADC" w:rsidRDefault="004F3ADC" w:rsidP="004F3ADC">
      <w:pPr>
        <w:spacing w:before="240" w:after="120" w:line="360" w:lineRule="auto"/>
        <w:jc w:val="both"/>
        <w:rPr>
          <w:rFonts w:eastAsia="Times New Roman" w:cs="Arial"/>
          <w:sz w:val="24"/>
          <w:szCs w:val="24"/>
        </w:rPr>
      </w:pPr>
      <w:r w:rsidRPr="004F3ADC">
        <w:rPr>
          <w:rFonts w:eastAsia="Times New Roman" w:cs="Arial"/>
          <w:sz w:val="24"/>
          <w:szCs w:val="24"/>
        </w:rPr>
        <w:t>Der Partner verpflichtet sich, nach Beendigung der Zusammenarbeit mit FRIMO sämtliche im Rahmen des Projektes erhaltenen Unterlagen, Zeichnungen, Bänder, Disketten etc. einschließlich eventuell gezogener Kopien an FRIMO herauszugeben. Eventuell erstellte Dateien und sämtliche Kopien werden von sämtlichen Datenträgern gelöscht bzw. bei Verkörperung vernichtet.</w:t>
      </w:r>
    </w:p>
    <w:p w14:paraId="6C6176AB" w14:textId="77777777" w:rsidR="006E06C9" w:rsidRPr="00750709" w:rsidRDefault="006E06C9" w:rsidP="00B77B27">
      <w:pPr>
        <w:spacing w:before="240" w:after="120" w:line="360" w:lineRule="auto"/>
        <w:jc w:val="both"/>
        <w:rPr>
          <w:rFonts w:eastAsia="Times New Roman" w:cs="Arial"/>
          <w:b/>
          <w:bCs/>
          <w:sz w:val="24"/>
          <w:szCs w:val="24"/>
        </w:rPr>
      </w:pPr>
    </w:p>
    <w:p w14:paraId="6D7FD798" w14:textId="607E9D66" w:rsidR="00E24926" w:rsidRPr="00750709" w:rsidRDefault="00E24926" w:rsidP="00D15142">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9</w:t>
      </w:r>
      <w:r w:rsidR="00D15142" w:rsidRPr="00750709">
        <w:rPr>
          <w:rFonts w:eastAsia="Times New Roman" w:cs="Arial"/>
          <w:b/>
          <w:bCs/>
          <w:sz w:val="24"/>
          <w:szCs w:val="24"/>
        </w:rPr>
        <w:t xml:space="preserve"> </w:t>
      </w:r>
      <w:r w:rsidRPr="00750709">
        <w:rPr>
          <w:rFonts w:eastAsia="Times New Roman" w:cs="Arial"/>
          <w:b/>
          <w:bCs/>
          <w:sz w:val="24"/>
          <w:szCs w:val="24"/>
        </w:rPr>
        <w:t>Sonstige Bestimmungen</w:t>
      </w:r>
    </w:p>
    <w:p w14:paraId="6AFA65FB" w14:textId="77777777" w:rsidR="00D15142" w:rsidRPr="00750709" w:rsidRDefault="00E24926" w:rsidP="00D15142">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 xml:space="preserve">Änderungen oder Ergänzungen dieser Geheimhaltungsverpflichtung bedürfen zu ihrer Wirksamkeit der Schriftform. Dies gilt auch für die Änderung dieses Schriftformerfordernisses. Die Schriftform wird weder durch Fax noch durch E-Mail ersetzt. </w:t>
      </w:r>
    </w:p>
    <w:p w14:paraId="593C94DF" w14:textId="2012D4E1" w:rsidR="00E24926" w:rsidRPr="00750709" w:rsidRDefault="00D15142" w:rsidP="00D15142">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 xml:space="preserve">Sollte eine Bestimmung dieser Geheimhaltungsvereinbarung ganz oder teilweise unwirksam oder undurchführbar sein oder werden, so bleibt die Wirksamkeit der übrigen Bestimmungen dieser Geheimhaltungsvereinbarung davon unberührt. Anstelle der unwirksamen oder undurchführbaren Bestimmung gilt eine solche Regelung als vereinbart, die, soweit rechtlich zulässig, nach Ort, Zeit, Maß und Geltungsbereich wirtschaftlich dem am nächsten kommt, was nach dem ursprünglichen Sinn und Zweck der unwirksamen oder undurchführbaren Bestimmung gewollt war. Dies gilt entsprechend im Fall von unbeabsichtigten Lücken </w:t>
      </w:r>
      <w:r w:rsidRPr="00750709">
        <w:rPr>
          <w:rFonts w:eastAsia="Times New Roman" w:cs="Arial"/>
          <w:sz w:val="24"/>
          <w:szCs w:val="24"/>
        </w:rPr>
        <w:lastRenderedPageBreak/>
        <w:t>in diesem Vertrag. Diese salvatorische Klausel ist keine bloße Beweislastumkehr, sondern bedingt § 139 BGB insgesamt ab.</w:t>
      </w:r>
    </w:p>
    <w:p w14:paraId="042804F5" w14:textId="2D6691D3" w:rsidR="00E24926" w:rsidRPr="00750709" w:rsidRDefault="00E24926" w:rsidP="00D15142">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Auf diese Geheimhaltungsverpflichtung, sowie sämtliche Ansprüche aus und im Zusammenhang mit dieser Geheimhaltungsverpflichtung - einschließlich Ansprüche aus unerlaubter Handlung - ist ausschließlich deutsches Recht</w:t>
      </w:r>
      <w:r w:rsidR="00D15142" w:rsidRPr="00750709">
        <w:rPr>
          <w:rFonts w:eastAsia="Times New Roman" w:cs="Arial"/>
          <w:sz w:val="24"/>
          <w:szCs w:val="24"/>
        </w:rPr>
        <w:t>, unter Ausschluss des</w:t>
      </w:r>
      <w:r w:rsidRPr="00750709">
        <w:rPr>
          <w:rFonts w:eastAsia="Times New Roman" w:cs="Arial"/>
          <w:sz w:val="24"/>
          <w:szCs w:val="24"/>
        </w:rPr>
        <w:t xml:space="preserve"> </w:t>
      </w:r>
      <w:r w:rsidR="00D15142" w:rsidRPr="00750709">
        <w:rPr>
          <w:rFonts w:eastAsia="Times New Roman" w:cs="Arial"/>
          <w:sz w:val="24"/>
          <w:szCs w:val="24"/>
        </w:rPr>
        <w:t xml:space="preserve">Kollisionsrechts, </w:t>
      </w:r>
      <w:r w:rsidRPr="00750709">
        <w:rPr>
          <w:rFonts w:eastAsia="Times New Roman" w:cs="Arial"/>
          <w:sz w:val="24"/>
          <w:szCs w:val="24"/>
        </w:rPr>
        <w:t xml:space="preserve">anwendbar. </w:t>
      </w:r>
    </w:p>
    <w:p w14:paraId="55BB808C" w14:textId="2E405493" w:rsidR="00C7546E" w:rsidRPr="00750709" w:rsidRDefault="00D15142" w:rsidP="00C7546E">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Ausschließlicher Gerichtsstand für alle Streitigkeiten, die sich aus oder in Zusammenhang mit diesem Vertrag ergeben, ist Tecklenburg.</w:t>
      </w:r>
    </w:p>
    <w:p w14:paraId="0D8DDC41" w14:textId="77777777" w:rsidR="00C7546E" w:rsidRPr="00C7546E" w:rsidRDefault="00C7546E" w:rsidP="00C7546E">
      <w:pPr>
        <w:spacing w:before="240" w:after="120" w:line="360" w:lineRule="auto"/>
        <w:jc w:val="both"/>
        <w:rPr>
          <w:rFonts w:eastAsia="Times New Roman" w:cs="Arial"/>
          <w:sz w:val="23"/>
          <w:szCs w:val="23"/>
        </w:rPr>
      </w:pPr>
    </w:p>
    <w:p w14:paraId="4EC5D472" w14:textId="4B20C870" w:rsidR="009106DC" w:rsidRDefault="009106DC" w:rsidP="00C7546E">
      <w:pPr>
        <w:spacing w:before="240" w:after="120" w:line="360" w:lineRule="auto"/>
        <w:contextualSpacing/>
        <w:jc w:val="both"/>
        <w:rPr>
          <w:rFonts w:eastAsia="Times New Roman" w:cs="Arial"/>
          <w:sz w:val="22"/>
          <w:szCs w:val="22"/>
        </w:rPr>
      </w:pPr>
    </w:p>
    <w:p w14:paraId="43B644D5" w14:textId="3E0AA3C0" w:rsidR="00A1349D" w:rsidRPr="00A1349D" w:rsidRDefault="00C31798"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932812917"/>
          <w:placeholder>
            <w:docPart w:val="D47E693F83C143A88301052E56D8D2B2"/>
          </w:placeholder>
        </w:sdtPr>
        <w:sdtEndPr/>
        <w:sdtContent>
          <w:r w:rsidR="00663872">
            <w:rPr>
              <w:rFonts w:eastAsia="Times New Roman" w:cs="Arial"/>
              <w:sz w:val="22"/>
              <w:szCs w:val="22"/>
            </w:rPr>
            <w:t>Lotte, 12.11.2021</w:t>
          </w:r>
        </w:sdtContent>
      </w:sdt>
      <w:r w:rsidR="00A1349D">
        <w:rPr>
          <w:rFonts w:eastAsia="Times New Roman" w:cs="Arial"/>
          <w:sz w:val="22"/>
          <w:szCs w:val="22"/>
        </w:rPr>
        <w:tab/>
      </w:r>
      <w:r w:rsidR="00A1349D">
        <w:rPr>
          <w:rFonts w:eastAsia="Times New Roman" w:cs="Arial"/>
          <w:sz w:val="22"/>
          <w:szCs w:val="22"/>
        </w:rPr>
        <w:tab/>
      </w:r>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1591995966"/>
          <w:placeholder>
            <w:docPart w:val="CC6C99D9422E4A53AC1E3E666D23CF5C"/>
          </w:placeholder>
          <w:showingPlcHdr/>
        </w:sdtPr>
        <w:sdtEndPr/>
        <w:sdtContent>
          <w:r w:rsidR="00A1349D">
            <w:rPr>
              <w:rStyle w:val="Platzhaltertext"/>
            </w:rPr>
            <w:t>Ort, Datum</w:t>
          </w:r>
        </w:sdtContent>
      </w:sdt>
    </w:p>
    <w:p w14:paraId="1079453C" w14:textId="77777777" w:rsidR="00A1349D" w:rsidRDefault="00A1349D" w:rsidP="00C7546E">
      <w:pPr>
        <w:spacing w:line="360" w:lineRule="auto"/>
        <w:contextualSpacing/>
        <w:rPr>
          <w:rFonts w:eastAsia="Times New Roman" w:cs="Arial"/>
          <w:sz w:val="22"/>
          <w:szCs w:val="22"/>
        </w:rPr>
      </w:pPr>
    </w:p>
    <w:p w14:paraId="2A7A31DB" w14:textId="5BCADC7B" w:rsidR="00A1349D" w:rsidRDefault="00A1349D" w:rsidP="00C7546E">
      <w:pPr>
        <w:spacing w:line="360" w:lineRule="auto"/>
        <w:contextualSpacing/>
        <w:rPr>
          <w:rFonts w:eastAsia="Times New Roman" w:cs="Arial"/>
          <w:sz w:val="22"/>
          <w:szCs w:val="22"/>
        </w:rPr>
      </w:pPr>
      <w:r>
        <w:rPr>
          <w:rFonts w:eastAsia="Times New Roman" w:cs="Arial"/>
          <w:sz w:val="22"/>
          <w:szCs w:val="22"/>
        </w:rPr>
        <w:t>____________________________</w:t>
      </w:r>
      <w:r>
        <w:rPr>
          <w:rFonts w:eastAsia="Times New Roman" w:cs="Arial"/>
          <w:sz w:val="22"/>
          <w:szCs w:val="22"/>
        </w:rPr>
        <w:tab/>
      </w:r>
      <w:r>
        <w:rPr>
          <w:rFonts w:eastAsia="Times New Roman" w:cs="Arial"/>
          <w:sz w:val="22"/>
          <w:szCs w:val="22"/>
        </w:rPr>
        <w:tab/>
      </w:r>
      <w:r w:rsidRPr="00A1349D">
        <w:rPr>
          <w:rFonts w:eastAsia="Times New Roman" w:cs="Arial"/>
          <w:sz w:val="22"/>
          <w:szCs w:val="22"/>
        </w:rPr>
        <w:t>____________________________</w:t>
      </w:r>
    </w:p>
    <w:bookmarkStart w:id="1" w:name="_Hlk77947517"/>
    <w:p w14:paraId="3A8FF2A7" w14:textId="5E6027D4" w:rsidR="00A1349D" w:rsidRDefault="00C31798" w:rsidP="00C7546E">
      <w:pPr>
        <w:spacing w:line="360" w:lineRule="auto"/>
        <w:contextualSpacing/>
        <w:rPr>
          <w:rFonts w:eastAsia="Times New Roman" w:cs="Arial"/>
          <w:sz w:val="22"/>
          <w:szCs w:val="22"/>
        </w:rPr>
      </w:pPr>
      <w:sdt>
        <w:sdtPr>
          <w:rPr>
            <w:rFonts w:eastAsia="Times New Roman" w:cs="Arial"/>
            <w:sz w:val="22"/>
            <w:szCs w:val="22"/>
          </w:rPr>
          <w:id w:val="314223705"/>
          <w:placeholder>
            <w:docPart w:val="86641CA28D37453988910DB952F8040C"/>
          </w:placeholder>
        </w:sdtPr>
        <w:sdtEndPr/>
        <w:sdtContent>
          <w:r w:rsidR="00663872">
            <w:rPr>
              <w:rFonts w:eastAsia="Times New Roman" w:cs="Arial"/>
              <w:sz w:val="22"/>
              <w:szCs w:val="22"/>
            </w:rPr>
            <w:t>FRIMO Group GmbH</w:t>
          </w:r>
        </w:sdtContent>
      </w:sdt>
      <w:r w:rsidR="00A1349D">
        <w:rPr>
          <w:rFonts w:eastAsia="Times New Roman" w:cs="Arial"/>
          <w:sz w:val="22"/>
          <w:szCs w:val="22"/>
        </w:rPr>
        <w:tab/>
      </w:r>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381370886"/>
          <w:placeholder>
            <w:docPart w:val="D65D0EFF9FB04519BC93BA3F714E4C5F"/>
          </w:placeholder>
          <w:showingPlcHdr/>
        </w:sdtPr>
        <w:sdtEndPr/>
        <w:sdtContent>
          <w:r w:rsidR="00A1349D">
            <w:rPr>
              <w:rStyle w:val="Platzhaltertext"/>
            </w:rPr>
            <w:t>Partner Gesellschaft</w:t>
          </w:r>
        </w:sdtContent>
      </w:sdt>
      <w:r w:rsidR="00A1349D">
        <w:rPr>
          <w:rFonts w:eastAsia="Times New Roman" w:cs="Arial"/>
          <w:sz w:val="22"/>
          <w:szCs w:val="22"/>
        </w:rPr>
        <w:tab/>
      </w:r>
    </w:p>
    <w:p w14:paraId="6201E891" w14:textId="6F2784AA" w:rsidR="00A1349D" w:rsidRDefault="00C31798"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1963455465"/>
          <w:placeholder>
            <w:docPart w:val="5478EB55268F4AA783D7E9EFCD603FA6"/>
          </w:placeholder>
        </w:sdtPr>
        <w:sdtEndPr/>
        <w:sdtContent>
          <w:r w:rsidR="00663872">
            <w:rPr>
              <w:rFonts w:eastAsia="Times New Roman" w:cs="Arial"/>
              <w:sz w:val="22"/>
              <w:szCs w:val="22"/>
            </w:rPr>
            <w:t>Dr. Christof Bönsch</w:t>
          </w:r>
          <w:r w:rsidR="00663872">
            <w:rPr>
              <w:rFonts w:eastAsia="Times New Roman" w:cs="Arial"/>
              <w:sz w:val="22"/>
              <w:szCs w:val="22"/>
            </w:rPr>
            <w:tab/>
          </w:r>
        </w:sdtContent>
      </w:sdt>
      <w:r w:rsidR="00A1349D">
        <w:rPr>
          <w:rFonts w:eastAsia="Times New Roman" w:cs="Arial"/>
          <w:sz w:val="22"/>
          <w:szCs w:val="22"/>
        </w:rPr>
        <w:tab/>
      </w:r>
      <w:r w:rsidR="00A1349D">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1628504009"/>
          <w:placeholder>
            <w:docPart w:val="40386E24C3DF4201AF7BBDD1E1BE42C6"/>
          </w:placeholder>
          <w:showingPlcHdr/>
        </w:sdtPr>
        <w:sdtEndPr/>
        <w:sdtContent>
          <w:r w:rsidR="00A1349D">
            <w:rPr>
              <w:rStyle w:val="Platzhaltertext"/>
            </w:rPr>
            <w:t>Name des Unterzeichners</w:t>
          </w:r>
        </w:sdtContent>
      </w:sdt>
      <w:r w:rsidR="00A1349D">
        <w:rPr>
          <w:rFonts w:eastAsia="Times New Roman" w:cs="Arial"/>
          <w:sz w:val="22"/>
          <w:szCs w:val="22"/>
        </w:rPr>
        <w:tab/>
      </w:r>
    </w:p>
    <w:p w14:paraId="04786D0E" w14:textId="053445D1" w:rsidR="00A1349D" w:rsidRDefault="00C31798"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621691691"/>
          <w:placeholder>
            <w:docPart w:val="2FC3F3FD80AF445FA2353109D93F2C60"/>
          </w:placeholder>
        </w:sdtPr>
        <w:sdtEndPr/>
        <w:sdtContent>
          <w:r w:rsidR="00663872">
            <w:rPr>
              <w:rFonts w:eastAsia="Times New Roman" w:cs="Arial"/>
              <w:sz w:val="22"/>
              <w:szCs w:val="22"/>
            </w:rPr>
            <w:t>Geschäftsführer</w:t>
          </w:r>
          <w:r w:rsidR="00663872">
            <w:rPr>
              <w:rFonts w:eastAsia="Times New Roman" w:cs="Arial"/>
              <w:sz w:val="22"/>
              <w:szCs w:val="22"/>
            </w:rPr>
            <w:tab/>
          </w:r>
        </w:sdtContent>
      </w:sdt>
      <w:r w:rsidR="00A1349D">
        <w:rPr>
          <w:rFonts w:eastAsia="Times New Roman" w:cs="Arial"/>
          <w:sz w:val="22"/>
          <w:szCs w:val="22"/>
        </w:rPr>
        <w:tab/>
      </w:r>
      <w:r w:rsidR="00A1349D">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821423566"/>
          <w:placeholder>
            <w:docPart w:val="4329C6DA83B04644B38AA51D0920178F"/>
          </w:placeholder>
          <w:showingPlcHdr/>
        </w:sdtPr>
        <w:sdtEndPr/>
        <w:sdtContent>
          <w:r w:rsidR="00A1349D">
            <w:rPr>
              <w:rStyle w:val="Platzhaltertext"/>
            </w:rPr>
            <w:t>Funktion des Unterzeichners</w:t>
          </w:r>
          <w:r w:rsidR="00A1349D" w:rsidRPr="002C7F23">
            <w:rPr>
              <w:rStyle w:val="Platzhaltertext"/>
            </w:rPr>
            <w:t>.</w:t>
          </w:r>
        </w:sdtContent>
      </w:sdt>
    </w:p>
    <w:p w14:paraId="3BAF3108" w14:textId="0A501339" w:rsidR="00C7546E" w:rsidRDefault="00C7546E" w:rsidP="00C7546E">
      <w:pPr>
        <w:spacing w:before="240" w:after="120" w:line="360" w:lineRule="auto"/>
        <w:contextualSpacing/>
        <w:jc w:val="both"/>
        <w:rPr>
          <w:rFonts w:eastAsia="Times New Roman" w:cs="Arial"/>
          <w:sz w:val="22"/>
          <w:szCs w:val="22"/>
        </w:rPr>
      </w:pPr>
    </w:p>
    <w:p w14:paraId="3CFE3046" w14:textId="77777777" w:rsidR="00C7546E" w:rsidRDefault="00C7546E" w:rsidP="00C7546E">
      <w:pPr>
        <w:spacing w:before="240" w:after="120" w:line="360" w:lineRule="auto"/>
        <w:contextualSpacing/>
        <w:jc w:val="both"/>
        <w:rPr>
          <w:rFonts w:eastAsia="Times New Roman" w:cs="Arial"/>
          <w:sz w:val="22"/>
          <w:szCs w:val="22"/>
        </w:rPr>
      </w:pPr>
    </w:p>
    <w:bookmarkEnd w:id="1"/>
    <w:p w14:paraId="2ED19F3B" w14:textId="2317C589" w:rsidR="00A1349D" w:rsidRDefault="00A1349D" w:rsidP="00C7546E">
      <w:pPr>
        <w:spacing w:before="240" w:after="120" w:line="360" w:lineRule="auto"/>
        <w:contextualSpacing/>
        <w:jc w:val="both"/>
        <w:rPr>
          <w:rFonts w:eastAsia="Times New Roman" w:cs="Arial"/>
          <w:sz w:val="22"/>
          <w:szCs w:val="22"/>
        </w:rPr>
      </w:pPr>
      <w:r w:rsidRPr="00A1349D">
        <w:rPr>
          <w:rFonts w:eastAsia="Times New Roman" w:cs="Arial"/>
          <w:sz w:val="22"/>
          <w:szCs w:val="22"/>
        </w:rPr>
        <w:t>____________________________</w:t>
      </w:r>
      <w:r>
        <w:rPr>
          <w:rFonts w:eastAsia="Times New Roman" w:cs="Arial"/>
          <w:sz w:val="22"/>
          <w:szCs w:val="22"/>
        </w:rPr>
        <w:tab/>
      </w:r>
      <w:r>
        <w:rPr>
          <w:rFonts w:eastAsia="Times New Roman" w:cs="Arial"/>
          <w:sz w:val="22"/>
          <w:szCs w:val="22"/>
        </w:rPr>
        <w:tab/>
      </w:r>
      <w:r w:rsidRPr="00A1349D">
        <w:rPr>
          <w:rFonts w:eastAsia="Times New Roman" w:cs="Arial"/>
          <w:sz w:val="22"/>
          <w:szCs w:val="22"/>
        </w:rPr>
        <w:t>____________________________</w:t>
      </w:r>
    </w:p>
    <w:p w14:paraId="3A9A4B8B" w14:textId="7FE8D7CD" w:rsidR="00A1349D" w:rsidRPr="00A1349D" w:rsidRDefault="00C31798"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863023179"/>
          <w:placeholder>
            <w:docPart w:val="9E4398F6766A4C1F90D247F64EBDFA91"/>
          </w:placeholder>
        </w:sdtPr>
        <w:sdtEndPr/>
        <w:sdtContent>
          <w:r w:rsidR="00663872">
            <w:rPr>
              <w:rFonts w:eastAsia="Times New Roman" w:cs="Arial"/>
              <w:sz w:val="22"/>
              <w:szCs w:val="22"/>
            </w:rPr>
            <w:t>FRIMO Group GmbH</w:t>
          </w:r>
        </w:sdtContent>
      </w:sdt>
      <w:r w:rsidR="00A1349D">
        <w:rPr>
          <w:rFonts w:eastAsia="Times New Roman" w:cs="Arial"/>
          <w:sz w:val="22"/>
          <w:szCs w:val="22"/>
        </w:rPr>
        <w:tab/>
      </w:r>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1020697446"/>
          <w:placeholder>
            <w:docPart w:val="397853431C184636AC8F95133B384EDA"/>
          </w:placeholder>
          <w:showingPlcHdr/>
        </w:sdtPr>
        <w:sdtEndPr/>
        <w:sdtContent>
          <w:r w:rsidR="00A1349D">
            <w:rPr>
              <w:rStyle w:val="Platzhaltertext"/>
            </w:rPr>
            <w:t>Partner</w:t>
          </w:r>
          <w:r w:rsidR="00C7546E">
            <w:rPr>
              <w:rStyle w:val="Platzhaltertext"/>
            </w:rPr>
            <w:t xml:space="preserve"> </w:t>
          </w:r>
          <w:r w:rsidR="00A1349D">
            <w:rPr>
              <w:rStyle w:val="Platzhaltertext"/>
            </w:rPr>
            <w:t>Gesellschaft</w:t>
          </w:r>
        </w:sdtContent>
      </w:sdt>
      <w:r w:rsidR="00A1349D">
        <w:rPr>
          <w:rFonts w:eastAsia="Times New Roman" w:cs="Arial"/>
          <w:sz w:val="22"/>
          <w:szCs w:val="22"/>
        </w:rPr>
        <w:tab/>
      </w:r>
    </w:p>
    <w:p w14:paraId="74F9886E" w14:textId="214A3803" w:rsidR="00A1349D" w:rsidRDefault="00C31798" w:rsidP="00C7546E">
      <w:pPr>
        <w:spacing w:line="360" w:lineRule="auto"/>
        <w:contextualSpacing/>
      </w:pPr>
      <w:sdt>
        <w:sdtPr>
          <w:id w:val="192891085"/>
          <w:placeholder>
            <w:docPart w:val="FC7F92EB200742EB9D2B3FDDD3897DB7"/>
          </w:placeholder>
        </w:sdtPr>
        <w:sdtEndPr/>
        <w:sdtContent>
          <w:r w:rsidR="00663872">
            <w:t>Helge Peter Schmidt</w:t>
          </w:r>
          <w:r w:rsidR="00663872">
            <w:tab/>
          </w:r>
        </w:sdtContent>
      </w:sdt>
      <w:r w:rsidR="00A1349D">
        <w:tab/>
      </w:r>
      <w:r w:rsidR="00A1349D">
        <w:tab/>
      </w:r>
      <w:r w:rsidR="00A1349D">
        <w:tab/>
      </w:r>
      <w:sdt>
        <w:sdtPr>
          <w:id w:val="547114332"/>
          <w:placeholder>
            <w:docPart w:val="E575F2AF32DD43CB92A5E840738D9E92"/>
          </w:placeholder>
          <w:showingPlcHdr/>
        </w:sdtPr>
        <w:sdtEndPr/>
        <w:sdtContent>
          <w:r w:rsidR="00A1349D">
            <w:rPr>
              <w:rStyle w:val="Platzhaltertext"/>
            </w:rPr>
            <w:t>Name des Unterzeichners</w:t>
          </w:r>
        </w:sdtContent>
      </w:sdt>
    </w:p>
    <w:p w14:paraId="6093AE40" w14:textId="2DFD72BD" w:rsidR="00A1349D" w:rsidRPr="00A1349D" w:rsidRDefault="00C31798"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1183516672"/>
          <w:placeholder>
            <w:docPart w:val="C6786D27E1244E00ACCAB3AC7F53D5D6"/>
          </w:placeholder>
        </w:sdtPr>
        <w:sdtEndPr/>
        <w:sdtContent>
          <w:r w:rsidR="00663872">
            <w:rPr>
              <w:rFonts w:eastAsia="Times New Roman" w:cs="Arial"/>
              <w:sz w:val="22"/>
              <w:szCs w:val="22"/>
            </w:rPr>
            <w:t>Leiter Finanz- &amp; Rechnungswesen</w:t>
          </w:r>
        </w:sdtContent>
      </w:sdt>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907727271"/>
          <w:placeholder>
            <w:docPart w:val="E2AEC02078A04460A41F3BC1B5EAA711"/>
          </w:placeholder>
          <w:showingPlcHdr/>
        </w:sdtPr>
        <w:sdtEndPr/>
        <w:sdtContent>
          <w:r w:rsidR="00A1349D">
            <w:rPr>
              <w:rStyle w:val="Platzhaltertext"/>
            </w:rPr>
            <w:t>Funktion des Unterzeichners</w:t>
          </w:r>
        </w:sdtContent>
      </w:sdt>
    </w:p>
    <w:p w14:paraId="73488CFA" w14:textId="65537EAF" w:rsidR="001354AB" w:rsidRPr="006E06C9" w:rsidRDefault="001354AB" w:rsidP="006E06C9">
      <w:pPr>
        <w:spacing w:line="240" w:lineRule="auto"/>
        <w:rPr>
          <w:rFonts w:eastAsia="Times New Roman" w:cs="Arial"/>
          <w:b/>
          <w:sz w:val="24"/>
          <w:szCs w:val="24"/>
        </w:rPr>
      </w:pPr>
    </w:p>
    <w:sectPr w:rsidR="001354AB" w:rsidRPr="006E06C9" w:rsidSect="00CF6CAE">
      <w:headerReference w:type="default" r:id="rId8"/>
      <w:headerReference w:type="first" r:id="rId9"/>
      <w:type w:val="continuous"/>
      <w:pgSz w:w="11900" w:h="16840"/>
      <w:pgMar w:top="2693"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8A00FF" w14:textId="77777777" w:rsidR="00C31798" w:rsidRDefault="00C31798" w:rsidP="007C5099">
      <w:pPr>
        <w:spacing w:line="240" w:lineRule="auto"/>
      </w:pPr>
      <w:r>
        <w:separator/>
      </w:r>
    </w:p>
  </w:endnote>
  <w:endnote w:type="continuationSeparator" w:id="0">
    <w:p w14:paraId="2DF06651" w14:textId="77777777" w:rsidR="00C31798" w:rsidRDefault="00C31798" w:rsidP="007C50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3F427" w14:textId="77777777" w:rsidR="00C31798" w:rsidRDefault="00C31798" w:rsidP="007C5099">
      <w:pPr>
        <w:spacing w:line="240" w:lineRule="auto"/>
      </w:pPr>
      <w:r>
        <w:separator/>
      </w:r>
    </w:p>
  </w:footnote>
  <w:footnote w:type="continuationSeparator" w:id="0">
    <w:p w14:paraId="43131918" w14:textId="77777777" w:rsidR="00C31798" w:rsidRDefault="00C31798" w:rsidP="007C50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F98EE" w14:textId="77777777" w:rsidR="00DD5418" w:rsidRDefault="00DD5418">
    <w:pPr>
      <w:pStyle w:val="Kopfzeile"/>
    </w:pPr>
    <w:r>
      <w:rPr>
        <w:noProof/>
      </w:rPr>
      <w:drawing>
        <wp:anchor distT="0" distB="0" distL="114300" distR="114300" simplePos="0" relativeHeight="251693056" behindDoc="1" locked="0" layoutInCell="1" allowOverlap="1" wp14:anchorId="4F36C824" wp14:editId="03A8DAC8">
          <wp:simplePos x="0" y="0"/>
          <wp:positionH relativeFrom="column">
            <wp:posOffset>-720090</wp:posOffset>
          </wp:positionH>
          <wp:positionV relativeFrom="paragraph">
            <wp:posOffset>-454653</wp:posOffset>
          </wp:positionV>
          <wp:extent cx="7560000" cy="10693741"/>
          <wp:effectExtent l="0" t="0" r="9525" b="0"/>
          <wp:wrapNone/>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OUT/Frimo_BB_Folgeseite_Ansicht_170711.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6937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770E2" w14:textId="77777777" w:rsidR="00377C82" w:rsidRDefault="00DD5418">
    <w:pPr>
      <w:pStyle w:val="Kopfzeile"/>
    </w:pPr>
    <w:r>
      <w:rPr>
        <w:noProof/>
      </w:rPr>
      <w:drawing>
        <wp:anchor distT="0" distB="0" distL="114300" distR="114300" simplePos="0" relativeHeight="251692032" behindDoc="1" locked="0" layoutInCell="1" allowOverlap="1" wp14:anchorId="7FDDEBFD" wp14:editId="6A2CC639">
          <wp:simplePos x="0" y="0"/>
          <wp:positionH relativeFrom="column">
            <wp:posOffset>-720697</wp:posOffset>
          </wp:positionH>
          <wp:positionV relativeFrom="paragraph">
            <wp:posOffset>-457200</wp:posOffset>
          </wp:positionV>
          <wp:extent cx="7560000" cy="10704744"/>
          <wp:effectExtent l="0" t="0" r="9525" b="0"/>
          <wp:wrapNone/>
          <wp:docPr id="20" name="Bild 20" descr="../_OUT/Frimo_BB_Ansicht_170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OUT/Frimo_BB_Ansicht_1707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7047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974BF"/>
    <w:multiLevelType w:val="hybridMultilevel"/>
    <w:tmpl w:val="50A654FA"/>
    <w:lvl w:ilvl="0" w:tplc="04070015">
      <w:start w:val="1"/>
      <w:numFmt w:val="decimal"/>
      <w:lvlText w:val="(%1)"/>
      <w:lvlJc w:val="left"/>
      <w:pPr>
        <w:ind w:left="720" w:hanging="360"/>
      </w:pPr>
    </w:lvl>
    <w:lvl w:ilvl="1" w:tplc="7A266E42">
      <w:start w:val="1"/>
      <w:numFmt w:val="lowerLetter"/>
      <w:lvlText w:val="%2)"/>
      <w:lvlJc w:val="left"/>
      <w:pPr>
        <w:ind w:left="1785" w:hanging="70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AD0356"/>
    <w:multiLevelType w:val="hybridMultilevel"/>
    <w:tmpl w:val="4C3C048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92783C"/>
    <w:multiLevelType w:val="hybridMultilevel"/>
    <w:tmpl w:val="EE224C8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31247E8"/>
    <w:multiLevelType w:val="hybridMultilevel"/>
    <w:tmpl w:val="99A8651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E02B29"/>
    <w:multiLevelType w:val="hybridMultilevel"/>
    <w:tmpl w:val="B3369246"/>
    <w:lvl w:ilvl="0" w:tplc="A328A3A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EA1483"/>
    <w:multiLevelType w:val="hybridMultilevel"/>
    <w:tmpl w:val="156C32FA"/>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0FD3F62"/>
    <w:multiLevelType w:val="hybridMultilevel"/>
    <w:tmpl w:val="B23422AC"/>
    <w:lvl w:ilvl="0" w:tplc="04070015">
      <w:start w:val="1"/>
      <w:numFmt w:val="decimal"/>
      <w:lvlText w:val="(%1)"/>
      <w:lvlJc w:val="left"/>
      <w:pPr>
        <w:ind w:left="720" w:hanging="360"/>
      </w:pPr>
    </w:lvl>
    <w:lvl w:ilvl="1" w:tplc="8618DE62">
      <w:start w:val="6"/>
      <w:numFmt w:val="bullet"/>
      <w:lvlText w:val="-"/>
      <w:lvlJc w:val="left"/>
      <w:pPr>
        <w:ind w:left="2220" w:hanging="114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628077E"/>
    <w:multiLevelType w:val="hybridMultilevel"/>
    <w:tmpl w:val="84E4A7BC"/>
    <w:lvl w:ilvl="0" w:tplc="1738303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DC4A61"/>
    <w:multiLevelType w:val="hybridMultilevel"/>
    <w:tmpl w:val="7B0AB8A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4607B00"/>
    <w:multiLevelType w:val="hybridMultilevel"/>
    <w:tmpl w:val="18085916"/>
    <w:lvl w:ilvl="0" w:tplc="04070019">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6A62BCF"/>
    <w:multiLevelType w:val="hybridMultilevel"/>
    <w:tmpl w:val="C5723F7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C4B4410"/>
    <w:multiLevelType w:val="hybridMultilevel"/>
    <w:tmpl w:val="CAC46B36"/>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55692C"/>
    <w:multiLevelType w:val="hybridMultilevel"/>
    <w:tmpl w:val="27AA25DA"/>
    <w:lvl w:ilvl="0" w:tplc="04070015">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02266E6"/>
    <w:multiLevelType w:val="hybridMultilevel"/>
    <w:tmpl w:val="A72009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1847BAC"/>
    <w:multiLevelType w:val="hybridMultilevel"/>
    <w:tmpl w:val="A48E71D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50D17F6"/>
    <w:multiLevelType w:val="hybridMultilevel"/>
    <w:tmpl w:val="01C6690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2EF25F3"/>
    <w:multiLevelType w:val="hybridMultilevel"/>
    <w:tmpl w:val="7A4C41D2"/>
    <w:lvl w:ilvl="0" w:tplc="EF14652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6472CF"/>
    <w:multiLevelType w:val="hybridMultilevel"/>
    <w:tmpl w:val="9C700E0A"/>
    <w:lvl w:ilvl="0" w:tplc="7A266E4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EE23F5"/>
    <w:multiLevelType w:val="hybridMultilevel"/>
    <w:tmpl w:val="64405D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4"/>
  </w:num>
  <w:num w:numId="3">
    <w:abstractNumId w:val="11"/>
  </w:num>
  <w:num w:numId="4">
    <w:abstractNumId w:val="0"/>
  </w:num>
  <w:num w:numId="5">
    <w:abstractNumId w:val="8"/>
  </w:num>
  <w:num w:numId="6">
    <w:abstractNumId w:val="18"/>
  </w:num>
  <w:num w:numId="7">
    <w:abstractNumId w:val="12"/>
  </w:num>
  <w:num w:numId="8">
    <w:abstractNumId w:val="16"/>
  </w:num>
  <w:num w:numId="9">
    <w:abstractNumId w:val="5"/>
  </w:num>
  <w:num w:numId="10">
    <w:abstractNumId w:val="13"/>
  </w:num>
  <w:num w:numId="11">
    <w:abstractNumId w:val="6"/>
  </w:num>
  <w:num w:numId="12">
    <w:abstractNumId w:val="17"/>
  </w:num>
  <w:num w:numId="13">
    <w:abstractNumId w:val="1"/>
  </w:num>
  <w:num w:numId="14">
    <w:abstractNumId w:val="9"/>
  </w:num>
  <w:num w:numId="15">
    <w:abstractNumId w:val="10"/>
  </w:num>
  <w:num w:numId="16">
    <w:abstractNumId w:val="2"/>
  </w:num>
  <w:num w:numId="17">
    <w:abstractNumId w:val="15"/>
  </w:num>
  <w:num w:numId="18">
    <w:abstractNumId w:val="1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ocumentProtection w:edit="forms" w:enforcement="1" w:cryptProviderType="rsaAES" w:cryptAlgorithmClass="hash" w:cryptAlgorithmType="typeAny" w:cryptAlgorithmSid="14" w:cryptSpinCount="100000" w:hash="6QWkpg2K1abx28QlcmUSYr9M2BhRDIpjoXoTCN9y/D65Uue90gHyGv6tnhWqlcLD3D0QG75YNccTIcowshd01Q==" w:salt="G0+vlz+ivtMMAwvGgy0asg=="/>
  <w:defaultTabStop w:val="1134"/>
  <w:autoHyphenation/>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26"/>
    <w:rsid w:val="00016DEF"/>
    <w:rsid w:val="00073228"/>
    <w:rsid w:val="00073E8A"/>
    <w:rsid w:val="00086030"/>
    <w:rsid w:val="00092D04"/>
    <w:rsid w:val="000A418E"/>
    <w:rsid w:val="000A41BE"/>
    <w:rsid w:val="000B4D8C"/>
    <w:rsid w:val="000B7E34"/>
    <w:rsid w:val="000C0E37"/>
    <w:rsid w:val="000F184E"/>
    <w:rsid w:val="00103399"/>
    <w:rsid w:val="001041AF"/>
    <w:rsid w:val="00107942"/>
    <w:rsid w:val="00124B6E"/>
    <w:rsid w:val="001354AB"/>
    <w:rsid w:val="00154565"/>
    <w:rsid w:val="00164E5F"/>
    <w:rsid w:val="00167489"/>
    <w:rsid w:val="00171E4F"/>
    <w:rsid w:val="00172F6E"/>
    <w:rsid w:val="001A0C48"/>
    <w:rsid w:val="001A622A"/>
    <w:rsid w:val="00207D7A"/>
    <w:rsid w:val="00231AD9"/>
    <w:rsid w:val="00233D84"/>
    <w:rsid w:val="002766C1"/>
    <w:rsid w:val="002A035C"/>
    <w:rsid w:val="002C7E74"/>
    <w:rsid w:val="002E2D3A"/>
    <w:rsid w:val="003042B6"/>
    <w:rsid w:val="00356F21"/>
    <w:rsid w:val="003779E7"/>
    <w:rsid w:val="00377C82"/>
    <w:rsid w:val="003E1A70"/>
    <w:rsid w:val="0041564B"/>
    <w:rsid w:val="004F3977"/>
    <w:rsid w:val="004F3ADC"/>
    <w:rsid w:val="005075A2"/>
    <w:rsid w:val="00520F1A"/>
    <w:rsid w:val="005625DB"/>
    <w:rsid w:val="00567B85"/>
    <w:rsid w:val="00581B9D"/>
    <w:rsid w:val="0058369F"/>
    <w:rsid w:val="005B393D"/>
    <w:rsid w:val="005C4E79"/>
    <w:rsid w:val="00614F7C"/>
    <w:rsid w:val="0062366D"/>
    <w:rsid w:val="00634EED"/>
    <w:rsid w:val="00647CF7"/>
    <w:rsid w:val="006509FF"/>
    <w:rsid w:val="00663872"/>
    <w:rsid w:val="00666517"/>
    <w:rsid w:val="006B40DF"/>
    <w:rsid w:val="006E06C9"/>
    <w:rsid w:val="006F11A3"/>
    <w:rsid w:val="006F22A0"/>
    <w:rsid w:val="007066C3"/>
    <w:rsid w:val="00750709"/>
    <w:rsid w:val="007A3196"/>
    <w:rsid w:val="007B2824"/>
    <w:rsid w:val="007B4965"/>
    <w:rsid w:val="007C5099"/>
    <w:rsid w:val="007D4F22"/>
    <w:rsid w:val="007F0D31"/>
    <w:rsid w:val="007F35B6"/>
    <w:rsid w:val="008024AD"/>
    <w:rsid w:val="00835B84"/>
    <w:rsid w:val="008B68FB"/>
    <w:rsid w:val="008B7342"/>
    <w:rsid w:val="008C003C"/>
    <w:rsid w:val="008C5D76"/>
    <w:rsid w:val="008D3EC4"/>
    <w:rsid w:val="009106DC"/>
    <w:rsid w:val="009305E0"/>
    <w:rsid w:val="009973C7"/>
    <w:rsid w:val="00A1349D"/>
    <w:rsid w:val="00A21B25"/>
    <w:rsid w:val="00A475E6"/>
    <w:rsid w:val="00AD2ADE"/>
    <w:rsid w:val="00B2522B"/>
    <w:rsid w:val="00B5494C"/>
    <w:rsid w:val="00B77B27"/>
    <w:rsid w:val="00BA7CB5"/>
    <w:rsid w:val="00BB1C62"/>
    <w:rsid w:val="00BC112E"/>
    <w:rsid w:val="00BC6E9D"/>
    <w:rsid w:val="00BD4D62"/>
    <w:rsid w:val="00C16BB8"/>
    <w:rsid w:val="00C31798"/>
    <w:rsid w:val="00C5658D"/>
    <w:rsid w:val="00C7546E"/>
    <w:rsid w:val="00C925CB"/>
    <w:rsid w:val="00CB155B"/>
    <w:rsid w:val="00CB488F"/>
    <w:rsid w:val="00CB59F2"/>
    <w:rsid w:val="00CC4DA7"/>
    <w:rsid w:val="00CC5FD8"/>
    <w:rsid w:val="00CC7FB7"/>
    <w:rsid w:val="00CF6CAE"/>
    <w:rsid w:val="00D15142"/>
    <w:rsid w:val="00D32585"/>
    <w:rsid w:val="00D62FFA"/>
    <w:rsid w:val="00DC2328"/>
    <w:rsid w:val="00DD5418"/>
    <w:rsid w:val="00E211C2"/>
    <w:rsid w:val="00E24663"/>
    <w:rsid w:val="00E24926"/>
    <w:rsid w:val="00E30919"/>
    <w:rsid w:val="00E675C0"/>
    <w:rsid w:val="00E859B8"/>
    <w:rsid w:val="00ED6FCB"/>
    <w:rsid w:val="00F2634B"/>
    <w:rsid w:val="00F3429B"/>
    <w:rsid w:val="00F868ED"/>
    <w:rsid w:val="00F96283"/>
    <w:rsid w:val="00FC6275"/>
    <w:rsid w:val="00FF013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3BF7B9"/>
  <w14:defaultImageDpi w14:val="300"/>
  <w15:docId w15:val="{7F689A4D-90AD-440C-BE7B-D04AC7AE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rsid w:val="00E24926"/>
    <w:pPr>
      <w:spacing w:line="300" w:lineRule="auto"/>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C5099"/>
    <w:pPr>
      <w:tabs>
        <w:tab w:val="center" w:pos="4536"/>
        <w:tab w:val="right" w:pos="9072"/>
      </w:tabs>
      <w:spacing w:line="240" w:lineRule="auto"/>
    </w:pPr>
    <w:rPr>
      <w:rFonts w:asciiTheme="minorHAnsi" w:hAnsiTheme="minorHAnsi" w:cstheme="minorBidi"/>
      <w:sz w:val="24"/>
      <w:szCs w:val="24"/>
    </w:rPr>
  </w:style>
  <w:style w:type="character" w:customStyle="1" w:styleId="KopfzeileZchn">
    <w:name w:val="Kopfzeile Zchn"/>
    <w:basedOn w:val="Absatz-Standardschriftart"/>
    <w:link w:val="Kopfzeile"/>
    <w:uiPriority w:val="99"/>
    <w:rsid w:val="007C5099"/>
  </w:style>
  <w:style w:type="paragraph" w:styleId="Fuzeile">
    <w:name w:val="footer"/>
    <w:basedOn w:val="Standard"/>
    <w:link w:val="FuzeileZchn"/>
    <w:uiPriority w:val="99"/>
    <w:unhideWhenUsed/>
    <w:rsid w:val="007C5099"/>
    <w:pPr>
      <w:tabs>
        <w:tab w:val="center" w:pos="4536"/>
        <w:tab w:val="right" w:pos="9072"/>
      </w:tabs>
      <w:spacing w:line="240" w:lineRule="auto"/>
    </w:pPr>
    <w:rPr>
      <w:rFonts w:asciiTheme="minorHAnsi" w:hAnsiTheme="minorHAnsi" w:cstheme="minorBidi"/>
      <w:sz w:val="24"/>
      <w:szCs w:val="24"/>
    </w:rPr>
  </w:style>
  <w:style w:type="character" w:customStyle="1" w:styleId="FuzeileZchn">
    <w:name w:val="Fußzeile Zchn"/>
    <w:basedOn w:val="Absatz-Standardschriftart"/>
    <w:link w:val="Fuzeile"/>
    <w:uiPriority w:val="99"/>
    <w:rsid w:val="007C5099"/>
  </w:style>
  <w:style w:type="paragraph" w:styleId="Sprechblasentext">
    <w:name w:val="Balloon Text"/>
    <w:basedOn w:val="Standard"/>
    <w:link w:val="SprechblasentextZchn"/>
    <w:uiPriority w:val="99"/>
    <w:semiHidden/>
    <w:unhideWhenUsed/>
    <w:rsid w:val="007C5099"/>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C5099"/>
    <w:rPr>
      <w:rFonts w:ascii="Lucida Grande" w:eastAsia="MS Mincho" w:hAnsi="Lucida Grande" w:cs="Lucida Grande"/>
      <w:sz w:val="18"/>
      <w:szCs w:val="18"/>
    </w:rPr>
  </w:style>
  <w:style w:type="paragraph" w:styleId="Listenabsatz">
    <w:name w:val="List Paragraph"/>
    <w:basedOn w:val="Standard"/>
    <w:uiPriority w:val="34"/>
    <w:qFormat/>
    <w:rsid w:val="00E24926"/>
    <w:pPr>
      <w:ind w:left="720"/>
      <w:contextualSpacing/>
    </w:pPr>
  </w:style>
  <w:style w:type="character" w:styleId="Platzhaltertext">
    <w:name w:val="Placeholder Text"/>
    <w:basedOn w:val="Absatz-Standardschriftart"/>
    <w:uiPriority w:val="99"/>
    <w:semiHidden/>
    <w:rsid w:val="00E24926"/>
    <w:rPr>
      <w:color w:val="808080"/>
    </w:rPr>
  </w:style>
  <w:style w:type="paragraph" w:customStyle="1" w:styleId="Style1">
    <w:name w:val="Style1"/>
    <w:basedOn w:val="Standard"/>
    <w:rsid w:val="008C5D76"/>
    <w:pPr>
      <w:widowControl w:val="0"/>
      <w:autoSpaceDE w:val="0"/>
      <w:autoSpaceDN w:val="0"/>
      <w:adjustRightInd w:val="0"/>
      <w:spacing w:line="275" w:lineRule="exact"/>
      <w:jc w:val="both"/>
    </w:pPr>
    <w:rPr>
      <w:rFonts w:eastAsia="Times New Roman"/>
      <w:sz w:val="24"/>
      <w:szCs w:val="24"/>
    </w:rPr>
  </w:style>
  <w:style w:type="character" w:customStyle="1" w:styleId="FontStyle13">
    <w:name w:val="Font Style13"/>
    <w:rsid w:val="008C5D76"/>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anidis.j\AppData\Roaming\Microsoft\Templates\Allgemeine%20FRIMO%20Vorlagen\Vorlage%20f&#252;r%20den%20Aussenauftritt%20mit%20Wel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Allgemein"/>
          <w:gallery w:val="placeholder"/>
        </w:category>
        <w:types>
          <w:type w:val="bbPlcHdr"/>
        </w:types>
        <w:behaviors>
          <w:behavior w:val="content"/>
        </w:behaviors>
        <w:guid w:val="{0EA0F812-DABC-44B7-9668-8036F5B8D77F}"/>
      </w:docPartPr>
      <w:docPartBody>
        <w:p w:rsidR="009B74F9" w:rsidRDefault="00364565">
          <w:r w:rsidRPr="002C7F23">
            <w:rPr>
              <w:rStyle w:val="Platzhaltertext"/>
            </w:rPr>
            <w:t>Klicken oder tippen Sie hier, um Text einzugeben.</w:t>
          </w:r>
        </w:p>
      </w:docPartBody>
    </w:docPart>
    <w:docPart>
      <w:docPartPr>
        <w:name w:val="2101D2B77FF046F5B618B2F6AEB5AD85"/>
        <w:category>
          <w:name w:val="Allgemein"/>
          <w:gallery w:val="placeholder"/>
        </w:category>
        <w:types>
          <w:type w:val="bbPlcHdr"/>
        </w:types>
        <w:behaviors>
          <w:behavior w:val="content"/>
        </w:behaviors>
        <w:guid w:val="{5B072A8B-CF17-414C-8B79-39F7D94B0BC2}"/>
      </w:docPartPr>
      <w:docPartBody>
        <w:p w:rsidR="009B74F9" w:rsidRDefault="00250207" w:rsidP="00250207">
          <w:pPr>
            <w:pStyle w:val="2101D2B77FF046F5B618B2F6AEB5AD8513"/>
          </w:pPr>
          <w:r w:rsidRPr="009106DC">
            <w:rPr>
              <w:rStyle w:val="Platzhaltertext"/>
              <w:sz w:val="23"/>
              <w:szCs w:val="23"/>
            </w:rPr>
            <w:t>Klicken Sie hier, um die Firma der FRIMO Gesellschaft einzugeben.</w:t>
          </w:r>
        </w:p>
      </w:docPartBody>
    </w:docPart>
    <w:docPart>
      <w:docPartPr>
        <w:name w:val="D30225F2D4FF4EC8881BE5B9BE4185E1"/>
        <w:category>
          <w:name w:val="Allgemein"/>
          <w:gallery w:val="placeholder"/>
        </w:category>
        <w:types>
          <w:type w:val="bbPlcHdr"/>
        </w:types>
        <w:behaviors>
          <w:behavior w:val="content"/>
        </w:behaviors>
        <w:guid w:val="{2A7BB9D4-E66F-4BEE-A1C9-F0F50B8FE2A9}"/>
      </w:docPartPr>
      <w:docPartBody>
        <w:p w:rsidR="009B74F9" w:rsidRDefault="00250207" w:rsidP="00250207">
          <w:pPr>
            <w:pStyle w:val="D30225F2D4FF4EC8881BE5B9BE4185E113"/>
          </w:pPr>
          <w:r w:rsidRPr="009106DC">
            <w:rPr>
              <w:rStyle w:val="Platzhaltertext"/>
              <w:sz w:val="23"/>
              <w:szCs w:val="23"/>
            </w:rPr>
            <w:t>Klicken Sie hier, um die Straße und Hausnummer einzugeben.</w:t>
          </w:r>
        </w:p>
      </w:docPartBody>
    </w:docPart>
    <w:docPart>
      <w:docPartPr>
        <w:name w:val="8A5C68C87BFC42AABF58906F63D4324C"/>
        <w:category>
          <w:name w:val="Allgemein"/>
          <w:gallery w:val="placeholder"/>
        </w:category>
        <w:types>
          <w:type w:val="bbPlcHdr"/>
        </w:types>
        <w:behaviors>
          <w:behavior w:val="content"/>
        </w:behaviors>
        <w:guid w:val="{0FD0DCC2-0826-4854-A17C-D56166DA39BC}"/>
      </w:docPartPr>
      <w:docPartBody>
        <w:p w:rsidR="009B74F9" w:rsidRDefault="00250207" w:rsidP="00250207">
          <w:pPr>
            <w:pStyle w:val="8A5C68C87BFC42AABF58906F63D4324C13"/>
          </w:pPr>
          <w:r w:rsidRPr="009106DC">
            <w:rPr>
              <w:rStyle w:val="Platzhaltertext"/>
              <w:sz w:val="23"/>
              <w:szCs w:val="23"/>
            </w:rPr>
            <w:t>Klicken Sie hier, um die PLZ und den Ort einzugeben.</w:t>
          </w:r>
        </w:p>
      </w:docPartBody>
    </w:docPart>
    <w:docPart>
      <w:docPartPr>
        <w:name w:val="767887B8BBF2493AACE5A9A203DD991A"/>
        <w:category>
          <w:name w:val="Allgemein"/>
          <w:gallery w:val="placeholder"/>
        </w:category>
        <w:types>
          <w:type w:val="bbPlcHdr"/>
        </w:types>
        <w:behaviors>
          <w:behavior w:val="content"/>
        </w:behaviors>
        <w:guid w:val="{9EE4FE67-58E6-44D2-8BD2-09E0C66E73B6}"/>
      </w:docPartPr>
      <w:docPartBody>
        <w:p w:rsidR="009B74F9" w:rsidRDefault="00250207" w:rsidP="00250207">
          <w:pPr>
            <w:pStyle w:val="767887B8BBF2493AACE5A9A203DD991A8"/>
          </w:pPr>
          <w:r w:rsidRPr="009106DC">
            <w:rPr>
              <w:rStyle w:val="Platzhaltertext"/>
              <w:sz w:val="23"/>
              <w:szCs w:val="23"/>
            </w:rPr>
            <w:t>Klicken Sie hier, um die Firma der Partner Gesellschaft einzugeben.</w:t>
          </w:r>
        </w:p>
      </w:docPartBody>
    </w:docPart>
    <w:docPart>
      <w:docPartPr>
        <w:name w:val="383AEFB9ED0C4113849DA70213C7AE18"/>
        <w:category>
          <w:name w:val="Allgemein"/>
          <w:gallery w:val="placeholder"/>
        </w:category>
        <w:types>
          <w:type w:val="bbPlcHdr"/>
        </w:types>
        <w:behaviors>
          <w:behavior w:val="content"/>
        </w:behaviors>
        <w:guid w:val="{9BA6EA64-9C88-4454-85D7-4EFA039CD9EA}"/>
      </w:docPartPr>
      <w:docPartBody>
        <w:p w:rsidR="009B74F9" w:rsidRDefault="00250207" w:rsidP="00250207">
          <w:pPr>
            <w:pStyle w:val="383AEFB9ED0C4113849DA70213C7AE188"/>
          </w:pPr>
          <w:r w:rsidRPr="009106DC">
            <w:rPr>
              <w:rStyle w:val="Platzhaltertext"/>
              <w:sz w:val="23"/>
              <w:szCs w:val="23"/>
            </w:rPr>
            <w:t>Klicken Sie hier, um die Straße und Hausnummer einzugeben.</w:t>
          </w:r>
        </w:p>
      </w:docPartBody>
    </w:docPart>
    <w:docPart>
      <w:docPartPr>
        <w:name w:val="3FAEE3FB70104B8D9A794E2BC12E36AE"/>
        <w:category>
          <w:name w:val="Allgemein"/>
          <w:gallery w:val="placeholder"/>
        </w:category>
        <w:types>
          <w:type w:val="bbPlcHdr"/>
        </w:types>
        <w:behaviors>
          <w:behavior w:val="content"/>
        </w:behaviors>
        <w:guid w:val="{9313C57A-9DDC-4685-A10E-1B28D3462777}"/>
      </w:docPartPr>
      <w:docPartBody>
        <w:p w:rsidR="009B74F9" w:rsidRDefault="00250207" w:rsidP="00250207">
          <w:pPr>
            <w:pStyle w:val="3FAEE3FB70104B8D9A794E2BC12E36AE8"/>
          </w:pPr>
          <w:r w:rsidRPr="009106DC">
            <w:rPr>
              <w:rStyle w:val="Platzhaltertext"/>
              <w:sz w:val="23"/>
              <w:szCs w:val="23"/>
            </w:rPr>
            <w:t>Klicken Sie hier, um die PLZ und den Ort einzugeben.</w:t>
          </w:r>
        </w:p>
      </w:docPartBody>
    </w:docPart>
    <w:docPart>
      <w:docPartPr>
        <w:name w:val="0691E09EF00A4134B489977FA6BC4ACB"/>
        <w:category>
          <w:name w:val="Allgemein"/>
          <w:gallery w:val="placeholder"/>
        </w:category>
        <w:types>
          <w:type w:val="bbPlcHdr"/>
        </w:types>
        <w:behaviors>
          <w:behavior w:val="content"/>
        </w:behaviors>
        <w:guid w:val="{DC570C09-2B2B-4BBA-A91E-488E2433E5C6}"/>
      </w:docPartPr>
      <w:docPartBody>
        <w:p w:rsidR="009B74F9" w:rsidRDefault="00250207" w:rsidP="00250207">
          <w:pPr>
            <w:pStyle w:val="0691E09EF00A4134B489977FA6BC4ACB3"/>
          </w:pPr>
          <w:r w:rsidRPr="009106DC">
            <w:rPr>
              <w:rStyle w:val="Platzhaltertext"/>
              <w:sz w:val="23"/>
              <w:szCs w:val="23"/>
            </w:rPr>
            <w:t>Klicken Sie hier, um das Projekt einzugeben.</w:t>
          </w:r>
        </w:p>
      </w:docPartBody>
    </w:docPart>
    <w:docPart>
      <w:docPartPr>
        <w:name w:val="D47E693F83C143A88301052E56D8D2B2"/>
        <w:category>
          <w:name w:val="Allgemein"/>
          <w:gallery w:val="placeholder"/>
        </w:category>
        <w:types>
          <w:type w:val="bbPlcHdr"/>
        </w:types>
        <w:behaviors>
          <w:behavior w:val="content"/>
        </w:behaviors>
        <w:guid w:val="{5F067537-CB91-4272-A6C5-B695C132EF25}"/>
      </w:docPartPr>
      <w:docPartBody>
        <w:p w:rsidR="00FF51D9" w:rsidRDefault="00250207" w:rsidP="00250207">
          <w:pPr>
            <w:pStyle w:val="D47E693F83C143A88301052E56D8D2B22"/>
          </w:pPr>
          <w:r>
            <w:rPr>
              <w:rStyle w:val="Platzhaltertext"/>
            </w:rPr>
            <w:t>Ort, Datum</w:t>
          </w:r>
          <w:r w:rsidRPr="002C7F23">
            <w:rPr>
              <w:rStyle w:val="Platzhaltertext"/>
            </w:rPr>
            <w:t>.</w:t>
          </w:r>
        </w:p>
      </w:docPartBody>
    </w:docPart>
    <w:docPart>
      <w:docPartPr>
        <w:name w:val="CC6C99D9422E4A53AC1E3E666D23CF5C"/>
        <w:category>
          <w:name w:val="Allgemein"/>
          <w:gallery w:val="placeholder"/>
        </w:category>
        <w:types>
          <w:type w:val="bbPlcHdr"/>
        </w:types>
        <w:behaviors>
          <w:behavior w:val="content"/>
        </w:behaviors>
        <w:guid w:val="{40251567-74E6-4573-8FE9-56FF82A8A758}"/>
      </w:docPartPr>
      <w:docPartBody>
        <w:p w:rsidR="00FF51D9" w:rsidRDefault="00250207" w:rsidP="00250207">
          <w:pPr>
            <w:pStyle w:val="CC6C99D9422E4A53AC1E3E666D23CF5C2"/>
          </w:pPr>
          <w:r>
            <w:rPr>
              <w:rStyle w:val="Platzhaltertext"/>
            </w:rPr>
            <w:t>Ort, Datum</w:t>
          </w:r>
        </w:p>
      </w:docPartBody>
    </w:docPart>
    <w:docPart>
      <w:docPartPr>
        <w:name w:val="86641CA28D37453988910DB952F8040C"/>
        <w:category>
          <w:name w:val="Allgemein"/>
          <w:gallery w:val="placeholder"/>
        </w:category>
        <w:types>
          <w:type w:val="bbPlcHdr"/>
        </w:types>
        <w:behaviors>
          <w:behavior w:val="content"/>
        </w:behaviors>
        <w:guid w:val="{FFAB8199-AF15-4A5B-AAF8-9BA2C135E701}"/>
      </w:docPartPr>
      <w:docPartBody>
        <w:p w:rsidR="00FF51D9" w:rsidRDefault="00250207" w:rsidP="00250207">
          <w:pPr>
            <w:pStyle w:val="86641CA28D37453988910DB952F8040C2"/>
          </w:pPr>
          <w:r>
            <w:rPr>
              <w:rStyle w:val="Platzhaltertext"/>
            </w:rPr>
            <w:t>FRIMO Gesellschaft</w:t>
          </w:r>
        </w:p>
      </w:docPartBody>
    </w:docPart>
    <w:docPart>
      <w:docPartPr>
        <w:name w:val="D65D0EFF9FB04519BC93BA3F714E4C5F"/>
        <w:category>
          <w:name w:val="Allgemein"/>
          <w:gallery w:val="placeholder"/>
        </w:category>
        <w:types>
          <w:type w:val="bbPlcHdr"/>
        </w:types>
        <w:behaviors>
          <w:behavior w:val="content"/>
        </w:behaviors>
        <w:guid w:val="{BEF98B26-07B7-47D0-A23E-482A00C207B9}"/>
      </w:docPartPr>
      <w:docPartBody>
        <w:p w:rsidR="00FF51D9" w:rsidRDefault="00250207" w:rsidP="00250207">
          <w:pPr>
            <w:pStyle w:val="D65D0EFF9FB04519BC93BA3F714E4C5F2"/>
          </w:pPr>
          <w:r>
            <w:rPr>
              <w:rStyle w:val="Platzhaltertext"/>
            </w:rPr>
            <w:t>Partner Gesellschaft</w:t>
          </w:r>
        </w:p>
      </w:docPartBody>
    </w:docPart>
    <w:docPart>
      <w:docPartPr>
        <w:name w:val="5478EB55268F4AA783D7E9EFCD603FA6"/>
        <w:category>
          <w:name w:val="Allgemein"/>
          <w:gallery w:val="placeholder"/>
        </w:category>
        <w:types>
          <w:type w:val="bbPlcHdr"/>
        </w:types>
        <w:behaviors>
          <w:behavior w:val="content"/>
        </w:behaviors>
        <w:guid w:val="{610357A5-D62F-4BE7-8347-1817FAFA670A}"/>
      </w:docPartPr>
      <w:docPartBody>
        <w:p w:rsidR="00FF51D9" w:rsidRDefault="00250207" w:rsidP="00250207">
          <w:pPr>
            <w:pStyle w:val="5478EB55268F4AA783D7E9EFCD603FA62"/>
          </w:pPr>
          <w:r>
            <w:rPr>
              <w:rStyle w:val="Platzhaltertext"/>
            </w:rPr>
            <w:t>Name des Unterzeichners</w:t>
          </w:r>
        </w:p>
      </w:docPartBody>
    </w:docPart>
    <w:docPart>
      <w:docPartPr>
        <w:name w:val="40386E24C3DF4201AF7BBDD1E1BE42C6"/>
        <w:category>
          <w:name w:val="Allgemein"/>
          <w:gallery w:val="placeholder"/>
        </w:category>
        <w:types>
          <w:type w:val="bbPlcHdr"/>
        </w:types>
        <w:behaviors>
          <w:behavior w:val="content"/>
        </w:behaviors>
        <w:guid w:val="{D78C7F70-6961-46BB-B9F7-B6FE1FF3E336}"/>
      </w:docPartPr>
      <w:docPartBody>
        <w:p w:rsidR="00FF51D9" w:rsidRDefault="00250207" w:rsidP="00250207">
          <w:pPr>
            <w:pStyle w:val="40386E24C3DF4201AF7BBDD1E1BE42C62"/>
          </w:pPr>
          <w:r>
            <w:rPr>
              <w:rStyle w:val="Platzhaltertext"/>
            </w:rPr>
            <w:t>Name des Unterzeichners</w:t>
          </w:r>
        </w:p>
      </w:docPartBody>
    </w:docPart>
    <w:docPart>
      <w:docPartPr>
        <w:name w:val="2FC3F3FD80AF445FA2353109D93F2C60"/>
        <w:category>
          <w:name w:val="Allgemein"/>
          <w:gallery w:val="placeholder"/>
        </w:category>
        <w:types>
          <w:type w:val="bbPlcHdr"/>
        </w:types>
        <w:behaviors>
          <w:behavior w:val="content"/>
        </w:behaviors>
        <w:guid w:val="{29E7D506-F4D7-4594-8E46-BEB785412CF0}"/>
      </w:docPartPr>
      <w:docPartBody>
        <w:p w:rsidR="00FF51D9" w:rsidRDefault="00250207" w:rsidP="00250207">
          <w:pPr>
            <w:pStyle w:val="2FC3F3FD80AF445FA2353109D93F2C602"/>
          </w:pPr>
          <w:r>
            <w:rPr>
              <w:rStyle w:val="Platzhaltertext"/>
            </w:rPr>
            <w:t>Funktionen des Unterzeichners</w:t>
          </w:r>
        </w:p>
      </w:docPartBody>
    </w:docPart>
    <w:docPart>
      <w:docPartPr>
        <w:name w:val="4329C6DA83B04644B38AA51D0920178F"/>
        <w:category>
          <w:name w:val="Allgemein"/>
          <w:gallery w:val="placeholder"/>
        </w:category>
        <w:types>
          <w:type w:val="bbPlcHdr"/>
        </w:types>
        <w:behaviors>
          <w:behavior w:val="content"/>
        </w:behaviors>
        <w:guid w:val="{9DF9C1A5-5439-4212-BEB0-EBAE40F20B4B}"/>
      </w:docPartPr>
      <w:docPartBody>
        <w:p w:rsidR="00FF51D9" w:rsidRDefault="00250207" w:rsidP="00250207">
          <w:pPr>
            <w:pStyle w:val="4329C6DA83B04644B38AA51D0920178F2"/>
          </w:pPr>
          <w:r>
            <w:rPr>
              <w:rStyle w:val="Platzhaltertext"/>
            </w:rPr>
            <w:t>Funktion des Unterzeichners</w:t>
          </w:r>
          <w:r w:rsidRPr="002C7F23">
            <w:rPr>
              <w:rStyle w:val="Platzhaltertext"/>
            </w:rPr>
            <w:t>.</w:t>
          </w:r>
        </w:p>
      </w:docPartBody>
    </w:docPart>
    <w:docPart>
      <w:docPartPr>
        <w:name w:val="9E4398F6766A4C1F90D247F64EBDFA91"/>
        <w:category>
          <w:name w:val="Allgemein"/>
          <w:gallery w:val="placeholder"/>
        </w:category>
        <w:types>
          <w:type w:val="bbPlcHdr"/>
        </w:types>
        <w:behaviors>
          <w:behavior w:val="content"/>
        </w:behaviors>
        <w:guid w:val="{38FAD9C0-811E-4DDC-B3CB-C280FB24E2FB}"/>
      </w:docPartPr>
      <w:docPartBody>
        <w:p w:rsidR="00FF51D9" w:rsidRDefault="00250207" w:rsidP="00250207">
          <w:pPr>
            <w:pStyle w:val="9E4398F6766A4C1F90D247F64EBDFA912"/>
          </w:pPr>
          <w:r>
            <w:rPr>
              <w:rStyle w:val="Platzhaltertext"/>
            </w:rPr>
            <w:t>FRIMO Gesellschaft</w:t>
          </w:r>
        </w:p>
      </w:docPartBody>
    </w:docPart>
    <w:docPart>
      <w:docPartPr>
        <w:name w:val="397853431C184636AC8F95133B384EDA"/>
        <w:category>
          <w:name w:val="Allgemein"/>
          <w:gallery w:val="placeholder"/>
        </w:category>
        <w:types>
          <w:type w:val="bbPlcHdr"/>
        </w:types>
        <w:behaviors>
          <w:behavior w:val="content"/>
        </w:behaviors>
        <w:guid w:val="{DFC59A9F-D21E-450C-B6EB-044AF69A8BF0}"/>
      </w:docPartPr>
      <w:docPartBody>
        <w:p w:rsidR="00FF51D9" w:rsidRDefault="00250207" w:rsidP="00250207">
          <w:pPr>
            <w:pStyle w:val="397853431C184636AC8F95133B384EDA2"/>
          </w:pPr>
          <w:r>
            <w:rPr>
              <w:rStyle w:val="Platzhaltertext"/>
            </w:rPr>
            <w:t>Partner Gesellschaft</w:t>
          </w:r>
        </w:p>
      </w:docPartBody>
    </w:docPart>
    <w:docPart>
      <w:docPartPr>
        <w:name w:val="FC7F92EB200742EB9D2B3FDDD3897DB7"/>
        <w:category>
          <w:name w:val="Allgemein"/>
          <w:gallery w:val="placeholder"/>
        </w:category>
        <w:types>
          <w:type w:val="bbPlcHdr"/>
        </w:types>
        <w:behaviors>
          <w:behavior w:val="content"/>
        </w:behaviors>
        <w:guid w:val="{EF8DC2B2-91C4-47E4-9DB6-1F66627F60ED}"/>
      </w:docPartPr>
      <w:docPartBody>
        <w:p w:rsidR="00FF51D9" w:rsidRDefault="00250207" w:rsidP="00250207">
          <w:pPr>
            <w:pStyle w:val="FC7F92EB200742EB9D2B3FDDD3897DB72"/>
          </w:pPr>
          <w:r>
            <w:rPr>
              <w:rStyle w:val="Platzhaltertext"/>
            </w:rPr>
            <w:t>Name des Unterzeichners</w:t>
          </w:r>
        </w:p>
      </w:docPartBody>
    </w:docPart>
    <w:docPart>
      <w:docPartPr>
        <w:name w:val="E575F2AF32DD43CB92A5E840738D9E92"/>
        <w:category>
          <w:name w:val="Allgemein"/>
          <w:gallery w:val="placeholder"/>
        </w:category>
        <w:types>
          <w:type w:val="bbPlcHdr"/>
        </w:types>
        <w:behaviors>
          <w:behavior w:val="content"/>
        </w:behaviors>
        <w:guid w:val="{1D575B35-9706-407E-964D-A90F1E7198E3}"/>
      </w:docPartPr>
      <w:docPartBody>
        <w:p w:rsidR="00FF51D9" w:rsidRDefault="00250207" w:rsidP="00250207">
          <w:pPr>
            <w:pStyle w:val="E575F2AF32DD43CB92A5E840738D9E922"/>
          </w:pPr>
          <w:r>
            <w:rPr>
              <w:rStyle w:val="Platzhaltertext"/>
            </w:rPr>
            <w:t>Name des Unterzeichners</w:t>
          </w:r>
        </w:p>
      </w:docPartBody>
    </w:docPart>
    <w:docPart>
      <w:docPartPr>
        <w:name w:val="C6786D27E1244E00ACCAB3AC7F53D5D6"/>
        <w:category>
          <w:name w:val="Allgemein"/>
          <w:gallery w:val="placeholder"/>
        </w:category>
        <w:types>
          <w:type w:val="bbPlcHdr"/>
        </w:types>
        <w:behaviors>
          <w:behavior w:val="content"/>
        </w:behaviors>
        <w:guid w:val="{9A255A5A-E886-4082-A463-A260E8FD695A}"/>
      </w:docPartPr>
      <w:docPartBody>
        <w:p w:rsidR="00FF51D9" w:rsidRDefault="00250207" w:rsidP="00250207">
          <w:pPr>
            <w:pStyle w:val="C6786D27E1244E00ACCAB3AC7F53D5D62"/>
          </w:pPr>
          <w:r>
            <w:rPr>
              <w:rStyle w:val="Platzhaltertext"/>
            </w:rPr>
            <w:t>Funktion des Unterzeichners</w:t>
          </w:r>
        </w:p>
      </w:docPartBody>
    </w:docPart>
    <w:docPart>
      <w:docPartPr>
        <w:name w:val="E2AEC02078A04460A41F3BC1B5EAA711"/>
        <w:category>
          <w:name w:val="Allgemein"/>
          <w:gallery w:val="placeholder"/>
        </w:category>
        <w:types>
          <w:type w:val="bbPlcHdr"/>
        </w:types>
        <w:behaviors>
          <w:behavior w:val="content"/>
        </w:behaviors>
        <w:guid w:val="{14C9AD99-8952-4DD6-B142-4D532927B742}"/>
      </w:docPartPr>
      <w:docPartBody>
        <w:p w:rsidR="00FF51D9" w:rsidRDefault="00250207" w:rsidP="00250207">
          <w:pPr>
            <w:pStyle w:val="E2AEC02078A04460A41F3BC1B5EAA7112"/>
          </w:pPr>
          <w:r>
            <w:rPr>
              <w:rStyle w:val="Platzhaltertext"/>
            </w:rPr>
            <w:t>Funktion des Unterzeichners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565"/>
    <w:rsid w:val="00040F9F"/>
    <w:rsid w:val="00250207"/>
    <w:rsid w:val="003404F4"/>
    <w:rsid w:val="00364565"/>
    <w:rsid w:val="00532983"/>
    <w:rsid w:val="005D34D1"/>
    <w:rsid w:val="00670A9C"/>
    <w:rsid w:val="00770597"/>
    <w:rsid w:val="00914CFA"/>
    <w:rsid w:val="009A3CD4"/>
    <w:rsid w:val="009B74F9"/>
    <w:rsid w:val="00A86874"/>
    <w:rsid w:val="00AA3948"/>
    <w:rsid w:val="00C66C17"/>
    <w:rsid w:val="00CD2A6B"/>
    <w:rsid w:val="00F62079"/>
    <w:rsid w:val="00FF51D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50207"/>
    <w:rPr>
      <w:color w:val="808080"/>
    </w:rPr>
  </w:style>
  <w:style w:type="paragraph" w:customStyle="1" w:styleId="2101D2B77FF046F5B618B2F6AEB5AD85">
    <w:name w:val="2101D2B77FF046F5B618B2F6AEB5AD85"/>
    <w:rsid w:val="00364565"/>
    <w:pPr>
      <w:spacing w:after="0" w:line="300" w:lineRule="auto"/>
    </w:pPr>
    <w:rPr>
      <w:rFonts w:ascii="Arial" w:hAnsi="Arial" w:cs="Times New Roman"/>
      <w:sz w:val="20"/>
      <w:szCs w:val="20"/>
      <w:lang w:eastAsia="de-DE"/>
    </w:rPr>
  </w:style>
  <w:style w:type="paragraph" w:customStyle="1" w:styleId="D30225F2D4FF4EC8881BE5B9BE4185E1">
    <w:name w:val="D30225F2D4FF4EC8881BE5B9BE4185E1"/>
    <w:rsid w:val="00364565"/>
    <w:pPr>
      <w:spacing w:after="0" w:line="300" w:lineRule="auto"/>
    </w:pPr>
    <w:rPr>
      <w:rFonts w:ascii="Arial" w:hAnsi="Arial" w:cs="Times New Roman"/>
      <w:sz w:val="20"/>
      <w:szCs w:val="20"/>
      <w:lang w:eastAsia="de-DE"/>
    </w:rPr>
  </w:style>
  <w:style w:type="paragraph" w:customStyle="1" w:styleId="8A5C68C87BFC42AABF58906F63D4324C">
    <w:name w:val="8A5C68C87BFC42AABF58906F63D4324C"/>
    <w:rsid w:val="00364565"/>
    <w:pPr>
      <w:spacing w:after="0" w:line="300" w:lineRule="auto"/>
    </w:pPr>
    <w:rPr>
      <w:rFonts w:ascii="Arial" w:hAnsi="Arial" w:cs="Times New Roman"/>
      <w:sz w:val="20"/>
      <w:szCs w:val="20"/>
      <w:lang w:eastAsia="de-DE"/>
    </w:rPr>
  </w:style>
  <w:style w:type="paragraph" w:customStyle="1" w:styleId="F19416F2C4BE41FA97432D777BF03257">
    <w:name w:val="F19416F2C4BE41FA97432D777BF03257"/>
    <w:rsid w:val="00364565"/>
  </w:style>
  <w:style w:type="paragraph" w:customStyle="1" w:styleId="0A9503A1C01447C7B3F2150572ECB167">
    <w:name w:val="0A9503A1C01447C7B3F2150572ECB167"/>
    <w:rsid w:val="00364565"/>
  </w:style>
  <w:style w:type="paragraph" w:customStyle="1" w:styleId="9CCAC2635A764BE995DBADFFD9ECC788">
    <w:name w:val="9CCAC2635A764BE995DBADFFD9ECC788"/>
    <w:rsid w:val="00364565"/>
  </w:style>
  <w:style w:type="paragraph" w:customStyle="1" w:styleId="2101D2B77FF046F5B618B2F6AEB5AD851">
    <w:name w:val="2101D2B77FF046F5B618B2F6AEB5AD851"/>
    <w:rsid w:val="00364565"/>
    <w:pPr>
      <w:spacing w:after="0" w:line="300" w:lineRule="auto"/>
    </w:pPr>
    <w:rPr>
      <w:rFonts w:ascii="Arial" w:hAnsi="Arial" w:cs="Times New Roman"/>
      <w:sz w:val="20"/>
      <w:szCs w:val="20"/>
      <w:lang w:eastAsia="de-DE"/>
    </w:rPr>
  </w:style>
  <w:style w:type="paragraph" w:customStyle="1" w:styleId="D30225F2D4FF4EC8881BE5B9BE4185E11">
    <w:name w:val="D30225F2D4FF4EC8881BE5B9BE4185E11"/>
    <w:rsid w:val="00364565"/>
    <w:pPr>
      <w:spacing w:after="0" w:line="300" w:lineRule="auto"/>
    </w:pPr>
    <w:rPr>
      <w:rFonts w:ascii="Arial" w:hAnsi="Arial" w:cs="Times New Roman"/>
      <w:sz w:val="20"/>
      <w:szCs w:val="20"/>
      <w:lang w:eastAsia="de-DE"/>
    </w:rPr>
  </w:style>
  <w:style w:type="paragraph" w:customStyle="1" w:styleId="8A5C68C87BFC42AABF58906F63D4324C1">
    <w:name w:val="8A5C68C87BFC42AABF58906F63D4324C1"/>
    <w:rsid w:val="00364565"/>
    <w:pPr>
      <w:spacing w:after="0" w:line="300" w:lineRule="auto"/>
    </w:pPr>
    <w:rPr>
      <w:rFonts w:ascii="Arial" w:hAnsi="Arial" w:cs="Times New Roman"/>
      <w:sz w:val="20"/>
      <w:szCs w:val="20"/>
      <w:lang w:eastAsia="de-DE"/>
    </w:rPr>
  </w:style>
  <w:style w:type="paragraph" w:customStyle="1" w:styleId="2101D2B77FF046F5B618B2F6AEB5AD852">
    <w:name w:val="2101D2B77FF046F5B618B2F6AEB5AD852"/>
    <w:rsid w:val="00364565"/>
    <w:pPr>
      <w:spacing w:after="0" w:line="300" w:lineRule="auto"/>
    </w:pPr>
    <w:rPr>
      <w:rFonts w:ascii="Arial" w:hAnsi="Arial" w:cs="Times New Roman"/>
      <w:sz w:val="20"/>
      <w:szCs w:val="20"/>
      <w:lang w:eastAsia="de-DE"/>
    </w:rPr>
  </w:style>
  <w:style w:type="paragraph" w:customStyle="1" w:styleId="D30225F2D4FF4EC8881BE5B9BE4185E12">
    <w:name w:val="D30225F2D4FF4EC8881BE5B9BE4185E12"/>
    <w:rsid w:val="00364565"/>
    <w:pPr>
      <w:spacing w:after="0" w:line="300" w:lineRule="auto"/>
    </w:pPr>
    <w:rPr>
      <w:rFonts w:ascii="Arial" w:hAnsi="Arial" w:cs="Times New Roman"/>
      <w:sz w:val="20"/>
      <w:szCs w:val="20"/>
      <w:lang w:eastAsia="de-DE"/>
    </w:rPr>
  </w:style>
  <w:style w:type="paragraph" w:customStyle="1" w:styleId="8A5C68C87BFC42AABF58906F63D4324C2">
    <w:name w:val="8A5C68C87BFC42AABF58906F63D4324C2"/>
    <w:rsid w:val="00364565"/>
    <w:pPr>
      <w:spacing w:after="0" w:line="300" w:lineRule="auto"/>
    </w:pPr>
    <w:rPr>
      <w:rFonts w:ascii="Arial" w:hAnsi="Arial" w:cs="Times New Roman"/>
      <w:sz w:val="20"/>
      <w:szCs w:val="20"/>
      <w:lang w:eastAsia="de-DE"/>
    </w:rPr>
  </w:style>
  <w:style w:type="paragraph" w:customStyle="1" w:styleId="2101D2B77FF046F5B618B2F6AEB5AD853">
    <w:name w:val="2101D2B77FF046F5B618B2F6AEB5AD853"/>
    <w:rsid w:val="00364565"/>
    <w:pPr>
      <w:spacing w:after="0" w:line="300" w:lineRule="auto"/>
    </w:pPr>
    <w:rPr>
      <w:rFonts w:ascii="Arial" w:hAnsi="Arial" w:cs="Times New Roman"/>
      <w:sz w:val="20"/>
      <w:szCs w:val="20"/>
      <w:lang w:eastAsia="de-DE"/>
    </w:rPr>
  </w:style>
  <w:style w:type="paragraph" w:customStyle="1" w:styleId="D30225F2D4FF4EC8881BE5B9BE4185E13">
    <w:name w:val="D30225F2D4FF4EC8881BE5B9BE4185E13"/>
    <w:rsid w:val="00364565"/>
    <w:pPr>
      <w:spacing w:after="0" w:line="300" w:lineRule="auto"/>
    </w:pPr>
    <w:rPr>
      <w:rFonts w:ascii="Arial" w:hAnsi="Arial" w:cs="Times New Roman"/>
      <w:sz w:val="20"/>
      <w:szCs w:val="20"/>
      <w:lang w:eastAsia="de-DE"/>
    </w:rPr>
  </w:style>
  <w:style w:type="paragraph" w:customStyle="1" w:styleId="8A5C68C87BFC42AABF58906F63D4324C3">
    <w:name w:val="8A5C68C87BFC42AABF58906F63D4324C3"/>
    <w:rsid w:val="00364565"/>
    <w:pPr>
      <w:spacing w:after="0" w:line="300" w:lineRule="auto"/>
    </w:pPr>
    <w:rPr>
      <w:rFonts w:ascii="Arial" w:hAnsi="Arial" w:cs="Times New Roman"/>
      <w:sz w:val="20"/>
      <w:szCs w:val="20"/>
      <w:lang w:eastAsia="de-DE"/>
    </w:rPr>
  </w:style>
  <w:style w:type="paragraph" w:customStyle="1" w:styleId="2101D2B77FF046F5B618B2F6AEB5AD854">
    <w:name w:val="2101D2B77FF046F5B618B2F6AEB5AD854"/>
    <w:rsid w:val="00364565"/>
    <w:pPr>
      <w:spacing w:after="0" w:line="300" w:lineRule="auto"/>
    </w:pPr>
    <w:rPr>
      <w:rFonts w:ascii="Arial" w:hAnsi="Arial" w:cs="Times New Roman"/>
      <w:sz w:val="20"/>
      <w:szCs w:val="20"/>
      <w:lang w:eastAsia="de-DE"/>
    </w:rPr>
  </w:style>
  <w:style w:type="paragraph" w:customStyle="1" w:styleId="D30225F2D4FF4EC8881BE5B9BE4185E14">
    <w:name w:val="D30225F2D4FF4EC8881BE5B9BE4185E14"/>
    <w:rsid w:val="00364565"/>
    <w:pPr>
      <w:spacing w:after="0" w:line="300" w:lineRule="auto"/>
    </w:pPr>
    <w:rPr>
      <w:rFonts w:ascii="Arial" w:hAnsi="Arial" w:cs="Times New Roman"/>
      <w:sz w:val="20"/>
      <w:szCs w:val="20"/>
      <w:lang w:eastAsia="de-DE"/>
    </w:rPr>
  </w:style>
  <w:style w:type="paragraph" w:customStyle="1" w:styleId="8A5C68C87BFC42AABF58906F63D4324C4">
    <w:name w:val="8A5C68C87BFC42AABF58906F63D4324C4"/>
    <w:rsid w:val="00364565"/>
    <w:pPr>
      <w:spacing w:after="0" w:line="300" w:lineRule="auto"/>
    </w:pPr>
    <w:rPr>
      <w:rFonts w:ascii="Arial" w:hAnsi="Arial" w:cs="Times New Roman"/>
      <w:sz w:val="20"/>
      <w:szCs w:val="20"/>
      <w:lang w:eastAsia="de-DE"/>
    </w:rPr>
  </w:style>
  <w:style w:type="paragraph" w:customStyle="1" w:styleId="2101D2B77FF046F5B618B2F6AEB5AD855">
    <w:name w:val="2101D2B77FF046F5B618B2F6AEB5AD855"/>
    <w:rsid w:val="00364565"/>
    <w:pPr>
      <w:spacing w:after="0" w:line="300" w:lineRule="auto"/>
    </w:pPr>
    <w:rPr>
      <w:rFonts w:ascii="Arial" w:hAnsi="Arial" w:cs="Times New Roman"/>
      <w:sz w:val="20"/>
      <w:szCs w:val="20"/>
      <w:lang w:eastAsia="de-DE"/>
    </w:rPr>
  </w:style>
  <w:style w:type="paragraph" w:customStyle="1" w:styleId="D30225F2D4FF4EC8881BE5B9BE4185E15">
    <w:name w:val="D30225F2D4FF4EC8881BE5B9BE4185E15"/>
    <w:rsid w:val="00364565"/>
    <w:pPr>
      <w:spacing w:after="0" w:line="300" w:lineRule="auto"/>
    </w:pPr>
    <w:rPr>
      <w:rFonts w:ascii="Arial" w:hAnsi="Arial" w:cs="Times New Roman"/>
      <w:sz w:val="20"/>
      <w:szCs w:val="20"/>
      <w:lang w:eastAsia="de-DE"/>
    </w:rPr>
  </w:style>
  <w:style w:type="paragraph" w:customStyle="1" w:styleId="8A5C68C87BFC42AABF58906F63D4324C5">
    <w:name w:val="8A5C68C87BFC42AABF58906F63D4324C5"/>
    <w:rsid w:val="00364565"/>
    <w:pPr>
      <w:spacing w:after="0" w:line="300" w:lineRule="auto"/>
    </w:pPr>
    <w:rPr>
      <w:rFonts w:ascii="Arial" w:hAnsi="Arial" w:cs="Times New Roman"/>
      <w:sz w:val="20"/>
      <w:szCs w:val="20"/>
      <w:lang w:eastAsia="de-DE"/>
    </w:rPr>
  </w:style>
  <w:style w:type="paragraph" w:customStyle="1" w:styleId="767887B8BBF2493AACE5A9A203DD991A">
    <w:name w:val="767887B8BBF2493AACE5A9A203DD991A"/>
    <w:rsid w:val="00364565"/>
    <w:pPr>
      <w:spacing w:after="0" w:line="300" w:lineRule="auto"/>
    </w:pPr>
    <w:rPr>
      <w:rFonts w:ascii="Arial" w:hAnsi="Arial" w:cs="Times New Roman"/>
      <w:sz w:val="20"/>
      <w:szCs w:val="20"/>
      <w:lang w:eastAsia="de-DE"/>
    </w:rPr>
  </w:style>
  <w:style w:type="paragraph" w:customStyle="1" w:styleId="383AEFB9ED0C4113849DA70213C7AE18">
    <w:name w:val="383AEFB9ED0C4113849DA70213C7AE18"/>
    <w:rsid w:val="00364565"/>
    <w:pPr>
      <w:spacing w:after="0" w:line="300" w:lineRule="auto"/>
    </w:pPr>
    <w:rPr>
      <w:rFonts w:ascii="Arial" w:hAnsi="Arial" w:cs="Times New Roman"/>
      <w:sz w:val="20"/>
      <w:szCs w:val="20"/>
      <w:lang w:eastAsia="de-DE"/>
    </w:rPr>
  </w:style>
  <w:style w:type="paragraph" w:customStyle="1" w:styleId="3FAEE3FB70104B8D9A794E2BC12E36AE">
    <w:name w:val="3FAEE3FB70104B8D9A794E2BC12E36AE"/>
    <w:rsid w:val="00364565"/>
    <w:pPr>
      <w:spacing w:after="0" w:line="300" w:lineRule="auto"/>
    </w:pPr>
    <w:rPr>
      <w:rFonts w:ascii="Arial" w:hAnsi="Arial" w:cs="Times New Roman"/>
      <w:sz w:val="20"/>
      <w:szCs w:val="20"/>
      <w:lang w:eastAsia="de-DE"/>
    </w:rPr>
  </w:style>
  <w:style w:type="paragraph" w:customStyle="1" w:styleId="2101D2B77FF046F5B618B2F6AEB5AD856">
    <w:name w:val="2101D2B77FF046F5B618B2F6AEB5AD856"/>
    <w:rsid w:val="00364565"/>
    <w:pPr>
      <w:spacing w:after="0" w:line="300" w:lineRule="auto"/>
    </w:pPr>
    <w:rPr>
      <w:rFonts w:ascii="Arial" w:hAnsi="Arial" w:cs="Times New Roman"/>
      <w:sz w:val="20"/>
      <w:szCs w:val="20"/>
      <w:lang w:eastAsia="de-DE"/>
    </w:rPr>
  </w:style>
  <w:style w:type="paragraph" w:customStyle="1" w:styleId="D30225F2D4FF4EC8881BE5B9BE4185E16">
    <w:name w:val="D30225F2D4FF4EC8881BE5B9BE4185E16"/>
    <w:rsid w:val="00364565"/>
    <w:pPr>
      <w:spacing w:after="0" w:line="300" w:lineRule="auto"/>
    </w:pPr>
    <w:rPr>
      <w:rFonts w:ascii="Arial" w:hAnsi="Arial" w:cs="Times New Roman"/>
      <w:sz w:val="20"/>
      <w:szCs w:val="20"/>
      <w:lang w:eastAsia="de-DE"/>
    </w:rPr>
  </w:style>
  <w:style w:type="paragraph" w:customStyle="1" w:styleId="8A5C68C87BFC42AABF58906F63D4324C6">
    <w:name w:val="8A5C68C87BFC42AABF58906F63D4324C6"/>
    <w:rsid w:val="00364565"/>
    <w:pPr>
      <w:spacing w:after="0" w:line="300" w:lineRule="auto"/>
    </w:pPr>
    <w:rPr>
      <w:rFonts w:ascii="Arial" w:hAnsi="Arial" w:cs="Times New Roman"/>
      <w:sz w:val="20"/>
      <w:szCs w:val="20"/>
      <w:lang w:eastAsia="de-DE"/>
    </w:rPr>
  </w:style>
  <w:style w:type="paragraph" w:customStyle="1" w:styleId="767887B8BBF2493AACE5A9A203DD991A1">
    <w:name w:val="767887B8BBF2493AACE5A9A203DD991A1"/>
    <w:rsid w:val="00364565"/>
    <w:pPr>
      <w:spacing w:after="0" w:line="300" w:lineRule="auto"/>
    </w:pPr>
    <w:rPr>
      <w:rFonts w:ascii="Arial" w:hAnsi="Arial" w:cs="Times New Roman"/>
      <w:sz w:val="20"/>
      <w:szCs w:val="20"/>
      <w:lang w:eastAsia="de-DE"/>
    </w:rPr>
  </w:style>
  <w:style w:type="paragraph" w:customStyle="1" w:styleId="383AEFB9ED0C4113849DA70213C7AE181">
    <w:name w:val="383AEFB9ED0C4113849DA70213C7AE181"/>
    <w:rsid w:val="00364565"/>
    <w:pPr>
      <w:spacing w:after="0" w:line="300" w:lineRule="auto"/>
    </w:pPr>
    <w:rPr>
      <w:rFonts w:ascii="Arial" w:hAnsi="Arial" w:cs="Times New Roman"/>
      <w:sz w:val="20"/>
      <w:szCs w:val="20"/>
      <w:lang w:eastAsia="de-DE"/>
    </w:rPr>
  </w:style>
  <w:style w:type="paragraph" w:customStyle="1" w:styleId="3FAEE3FB70104B8D9A794E2BC12E36AE1">
    <w:name w:val="3FAEE3FB70104B8D9A794E2BC12E36AE1"/>
    <w:rsid w:val="00364565"/>
    <w:pPr>
      <w:spacing w:after="0" w:line="300" w:lineRule="auto"/>
    </w:pPr>
    <w:rPr>
      <w:rFonts w:ascii="Arial" w:hAnsi="Arial" w:cs="Times New Roman"/>
      <w:sz w:val="20"/>
      <w:szCs w:val="20"/>
      <w:lang w:eastAsia="de-DE"/>
    </w:rPr>
  </w:style>
  <w:style w:type="paragraph" w:customStyle="1" w:styleId="2101D2B77FF046F5B618B2F6AEB5AD857">
    <w:name w:val="2101D2B77FF046F5B618B2F6AEB5AD857"/>
    <w:rsid w:val="00364565"/>
    <w:pPr>
      <w:spacing w:after="0" w:line="300" w:lineRule="auto"/>
    </w:pPr>
    <w:rPr>
      <w:rFonts w:ascii="Arial" w:hAnsi="Arial" w:cs="Times New Roman"/>
      <w:sz w:val="20"/>
      <w:szCs w:val="20"/>
      <w:lang w:eastAsia="de-DE"/>
    </w:rPr>
  </w:style>
  <w:style w:type="paragraph" w:customStyle="1" w:styleId="D30225F2D4FF4EC8881BE5B9BE4185E17">
    <w:name w:val="D30225F2D4FF4EC8881BE5B9BE4185E17"/>
    <w:rsid w:val="00364565"/>
    <w:pPr>
      <w:spacing w:after="0" w:line="300" w:lineRule="auto"/>
    </w:pPr>
    <w:rPr>
      <w:rFonts w:ascii="Arial" w:hAnsi="Arial" w:cs="Times New Roman"/>
      <w:sz w:val="20"/>
      <w:szCs w:val="20"/>
      <w:lang w:eastAsia="de-DE"/>
    </w:rPr>
  </w:style>
  <w:style w:type="paragraph" w:customStyle="1" w:styleId="8A5C68C87BFC42AABF58906F63D4324C7">
    <w:name w:val="8A5C68C87BFC42AABF58906F63D4324C7"/>
    <w:rsid w:val="00364565"/>
    <w:pPr>
      <w:spacing w:after="0" w:line="300" w:lineRule="auto"/>
    </w:pPr>
    <w:rPr>
      <w:rFonts w:ascii="Arial" w:hAnsi="Arial" w:cs="Times New Roman"/>
      <w:sz w:val="20"/>
      <w:szCs w:val="20"/>
      <w:lang w:eastAsia="de-DE"/>
    </w:rPr>
  </w:style>
  <w:style w:type="paragraph" w:customStyle="1" w:styleId="767887B8BBF2493AACE5A9A203DD991A2">
    <w:name w:val="767887B8BBF2493AACE5A9A203DD991A2"/>
    <w:rsid w:val="00364565"/>
    <w:pPr>
      <w:spacing w:after="0" w:line="300" w:lineRule="auto"/>
    </w:pPr>
    <w:rPr>
      <w:rFonts w:ascii="Arial" w:hAnsi="Arial" w:cs="Times New Roman"/>
      <w:sz w:val="20"/>
      <w:szCs w:val="20"/>
      <w:lang w:eastAsia="de-DE"/>
    </w:rPr>
  </w:style>
  <w:style w:type="paragraph" w:customStyle="1" w:styleId="383AEFB9ED0C4113849DA70213C7AE182">
    <w:name w:val="383AEFB9ED0C4113849DA70213C7AE182"/>
    <w:rsid w:val="00364565"/>
    <w:pPr>
      <w:spacing w:after="0" w:line="300" w:lineRule="auto"/>
    </w:pPr>
    <w:rPr>
      <w:rFonts w:ascii="Arial" w:hAnsi="Arial" w:cs="Times New Roman"/>
      <w:sz w:val="20"/>
      <w:szCs w:val="20"/>
      <w:lang w:eastAsia="de-DE"/>
    </w:rPr>
  </w:style>
  <w:style w:type="paragraph" w:customStyle="1" w:styleId="3FAEE3FB70104B8D9A794E2BC12E36AE2">
    <w:name w:val="3FAEE3FB70104B8D9A794E2BC12E36AE2"/>
    <w:rsid w:val="00364565"/>
    <w:pPr>
      <w:spacing w:after="0" w:line="300" w:lineRule="auto"/>
    </w:pPr>
    <w:rPr>
      <w:rFonts w:ascii="Arial" w:hAnsi="Arial" w:cs="Times New Roman"/>
      <w:sz w:val="20"/>
      <w:szCs w:val="20"/>
      <w:lang w:eastAsia="de-DE"/>
    </w:rPr>
  </w:style>
  <w:style w:type="paragraph" w:customStyle="1" w:styleId="DC2ED6DF09BE466D9C8A4D5E9C22B08F">
    <w:name w:val="DC2ED6DF09BE466D9C8A4D5E9C22B08F"/>
    <w:rsid w:val="00364565"/>
    <w:pPr>
      <w:spacing w:after="0" w:line="300" w:lineRule="auto"/>
    </w:pPr>
    <w:rPr>
      <w:rFonts w:ascii="Arial" w:hAnsi="Arial" w:cs="Times New Roman"/>
      <w:sz w:val="20"/>
      <w:szCs w:val="20"/>
      <w:lang w:eastAsia="de-DE"/>
    </w:rPr>
  </w:style>
  <w:style w:type="paragraph" w:customStyle="1" w:styleId="2101D2B77FF046F5B618B2F6AEB5AD858">
    <w:name w:val="2101D2B77FF046F5B618B2F6AEB5AD858"/>
    <w:rsid w:val="00364565"/>
    <w:pPr>
      <w:spacing w:after="0" w:line="300" w:lineRule="auto"/>
    </w:pPr>
    <w:rPr>
      <w:rFonts w:ascii="Arial" w:hAnsi="Arial" w:cs="Times New Roman"/>
      <w:sz w:val="20"/>
      <w:szCs w:val="20"/>
      <w:lang w:eastAsia="de-DE"/>
    </w:rPr>
  </w:style>
  <w:style w:type="paragraph" w:customStyle="1" w:styleId="D30225F2D4FF4EC8881BE5B9BE4185E18">
    <w:name w:val="D30225F2D4FF4EC8881BE5B9BE4185E18"/>
    <w:rsid w:val="00364565"/>
    <w:pPr>
      <w:spacing w:after="0" w:line="300" w:lineRule="auto"/>
    </w:pPr>
    <w:rPr>
      <w:rFonts w:ascii="Arial" w:hAnsi="Arial" w:cs="Times New Roman"/>
      <w:sz w:val="20"/>
      <w:szCs w:val="20"/>
      <w:lang w:eastAsia="de-DE"/>
    </w:rPr>
  </w:style>
  <w:style w:type="paragraph" w:customStyle="1" w:styleId="8A5C68C87BFC42AABF58906F63D4324C8">
    <w:name w:val="8A5C68C87BFC42AABF58906F63D4324C8"/>
    <w:rsid w:val="00364565"/>
    <w:pPr>
      <w:spacing w:after="0" w:line="300" w:lineRule="auto"/>
    </w:pPr>
    <w:rPr>
      <w:rFonts w:ascii="Arial" w:hAnsi="Arial" w:cs="Times New Roman"/>
      <w:sz w:val="20"/>
      <w:szCs w:val="20"/>
      <w:lang w:eastAsia="de-DE"/>
    </w:rPr>
  </w:style>
  <w:style w:type="paragraph" w:customStyle="1" w:styleId="767887B8BBF2493AACE5A9A203DD991A3">
    <w:name w:val="767887B8BBF2493AACE5A9A203DD991A3"/>
    <w:rsid w:val="00364565"/>
    <w:pPr>
      <w:spacing w:after="0" w:line="300" w:lineRule="auto"/>
    </w:pPr>
    <w:rPr>
      <w:rFonts w:ascii="Arial" w:hAnsi="Arial" w:cs="Times New Roman"/>
      <w:sz w:val="20"/>
      <w:szCs w:val="20"/>
      <w:lang w:eastAsia="de-DE"/>
    </w:rPr>
  </w:style>
  <w:style w:type="paragraph" w:customStyle="1" w:styleId="383AEFB9ED0C4113849DA70213C7AE183">
    <w:name w:val="383AEFB9ED0C4113849DA70213C7AE183"/>
    <w:rsid w:val="00364565"/>
    <w:pPr>
      <w:spacing w:after="0" w:line="300" w:lineRule="auto"/>
    </w:pPr>
    <w:rPr>
      <w:rFonts w:ascii="Arial" w:hAnsi="Arial" w:cs="Times New Roman"/>
      <w:sz w:val="20"/>
      <w:szCs w:val="20"/>
      <w:lang w:eastAsia="de-DE"/>
    </w:rPr>
  </w:style>
  <w:style w:type="paragraph" w:customStyle="1" w:styleId="3FAEE3FB70104B8D9A794E2BC12E36AE3">
    <w:name w:val="3FAEE3FB70104B8D9A794E2BC12E36AE3"/>
    <w:rsid w:val="00364565"/>
    <w:pPr>
      <w:spacing w:after="0" w:line="300" w:lineRule="auto"/>
    </w:pPr>
    <w:rPr>
      <w:rFonts w:ascii="Arial" w:hAnsi="Arial" w:cs="Times New Roman"/>
      <w:sz w:val="20"/>
      <w:szCs w:val="20"/>
      <w:lang w:eastAsia="de-DE"/>
    </w:rPr>
  </w:style>
  <w:style w:type="paragraph" w:customStyle="1" w:styleId="DC2ED6DF09BE466D9C8A4D5E9C22B08F1">
    <w:name w:val="DC2ED6DF09BE466D9C8A4D5E9C22B08F1"/>
    <w:rsid w:val="00364565"/>
    <w:pPr>
      <w:spacing w:after="0" w:line="300" w:lineRule="auto"/>
    </w:pPr>
    <w:rPr>
      <w:rFonts w:ascii="Arial" w:hAnsi="Arial" w:cs="Times New Roman"/>
      <w:sz w:val="20"/>
      <w:szCs w:val="20"/>
      <w:lang w:eastAsia="de-DE"/>
    </w:rPr>
  </w:style>
  <w:style w:type="paragraph" w:customStyle="1" w:styleId="2101D2B77FF046F5B618B2F6AEB5AD859">
    <w:name w:val="2101D2B77FF046F5B618B2F6AEB5AD859"/>
    <w:rsid w:val="00364565"/>
    <w:pPr>
      <w:spacing w:after="0" w:line="300" w:lineRule="auto"/>
    </w:pPr>
    <w:rPr>
      <w:rFonts w:ascii="Arial" w:hAnsi="Arial" w:cs="Times New Roman"/>
      <w:sz w:val="20"/>
      <w:szCs w:val="20"/>
      <w:lang w:eastAsia="de-DE"/>
    </w:rPr>
  </w:style>
  <w:style w:type="paragraph" w:customStyle="1" w:styleId="D30225F2D4FF4EC8881BE5B9BE4185E19">
    <w:name w:val="D30225F2D4FF4EC8881BE5B9BE4185E19"/>
    <w:rsid w:val="00364565"/>
    <w:pPr>
      <w:spacing w:after="0" w:line="300" w:lineRule="auto"/>
    </w:pPr>
    <w:rPr>
      <w:rFonts w:ascii="Arial" w:hAnsi="Arial" w:cs="Times New Roman"/>
      <w:sz w:val="20"/>
      <w:szCs w:val="20"/>
      <w:lang w:eastAsia="de-DE"/>
    </w:rPr>
  </w:style>
  <w:style w:type="paragraph" w:customStyle="1" w:styleId="8A5C68C87BFC42AABF58906F63D4324C9">
    <w:name w:val="8A5C68C87BFC42AABF58906F63D4324C9"/>
    <w:rsid w:val="00364565"/>
    <w:pPr>
      <w:spacing w:after="0" w:line="300" w:lineRule="auto"/>
    </w:pPr>
    <w:rPr>
      <w:rFonts w:ascii="Arial" w:hAnsi="Arial" w:cs="Times New Roman"/>
      <w:sz w:val="20"/>
      <w:szCs w:val="20"/>
      <w:lang w:eastAsia="de-DE"/>
    </w:rPr>
  </w:style>
  <w:style w:type="paragraph" w:customStyle="1" w:styleId="767887B8BBF2493AACE5A9A203DD991A4">
    <w:name w:val="767887B8BBF2493AACE5A9A203DD991A4"/>
    <w:rsid w:val="00364565"/>
    <w:pPr>
      <w:spacing w:after="0" w:line="300" w:lineRule="auto"/>
    </w:pPr>
    <w:rPr>
      <w:rFonts w:ascii="Arial" w:hAnsi="Arial" w:cs="Times New Roman"/>
      <w:sz w:val="20"/>
      <w:szCs w:val="20"/>
      <w:lang w:eastAsia="de-DE"/>
    </w:rPr>
  </w:style>
  <w:style w:type="paragraph" w:customStyle="1" w:styleId="383AEFB9ED0C4113849DA70213C7AE184">
    <w:name w:val="383AEFB9ED0C4113849DA70213C7AE184"/>
    <w:rsid w:val="00364565"/>
    <w:pPr>
      <w:spacing w:after="0" w:line="300" w:lineRule="auto"/>
    </w:pPr>
    <w:rPr>
      <w:rFonts w:ascii="Arial" w:hAnsi="Arial" w:cs="Times New Roman"/>
      <w:sz w:val="20"/>
      <w:szCs w:val="20"/>
      <w:lang w:eastAsia="de-DE"/>
    </w:rPr>
  </w:style>
  <w:style w:type="paragraph" w:customStyle="1" w:styleId="3FAEE3FB70104B8D9A794E2BC12E36AE4">
    <w:name w:val="3FAEE3FB70104B8D9A794E2BC12E36AE4"/>
    <w:rsid w:val="00364565"/>
    <w:pPr>
      <w:spacing w:after="0" w:line="300" w:lineRule="auto"/>
    </w:pPr>
    <w:rPr>
      <w:rFonts w:ascii="Arial" w:hAnsi="Arial" w:cs="Times New Roman"/>
      <w:sz w:val="20"/>
      <w:szCs w:val="20"/>
      <w:lang w:eastAsia="de-DE"/>
    </w:rPr>
  </w:style>
  <w:style w:type="paragraph" w:customStyle="1" w:styleId="DC2ED6DF09BE466D9C8A4D5E9C22B08F2">
    <w:name w:val="DC2ED6DF09BE466D9C8A4D5E9C22B08F2"/>
    <w:rsid w:val="00364565"/>
    <w:pPr>
      <w:spacing w:after="0" w:line="300" w:lineRule="auto"/>
    </w:pPr>
    <w:rPr>
      <w:rFonts w:ascii="Arial" w:hAnsi="Arial" w:cs="Times New Roman"/>
      <w:sz w:val="20"/>
      <w:szCs w:val="20"/>
      <w:lang w:eastAsia="de-DE"/>
    </w:rPr>
  </w:style>
  <w:style w:type="paragraph" w:customStyle="1" w:styleId="2101D2B77FF046F5B618B2F6AEB5AD8510">
    <w:name w:val="2101D2B77FF046F5B618B2F6AEB5AD8510"/>
    <w:rsid w:val="00364565"/>
    <w:pPr>
      <w:spacing w:after="0" w:line="300" w:lineRule="auto"/>
    </w:pPr>
    <w:rPr>
      <w:rFonts w:ascii="Arial" w:hAnsi="Arial" w:cs="Times New Roman"/>
      <w:sz w:val="20"/>
      <w:szCs w:val="20"/>
      <w:lang w:eastAsia="de-DE"/>
    </w:rPr>
  </w:style>
  <w:style w:type="paragraph" w:customStyle="1" w:styleId="D30225F2D4FF4EC8881BE5B9BE4185E110">
    <w:name w:val="D30225F2D4FF4EC8881BE5B9BE4185E110"/>
    <w:rsid w:val="00364565"/>
    <w:pPr>
      <w:spacing w:after="0" w:line="300" w:lineRule="auto"/>
    </w:pPr>
    <w:rPr>
      <w:rFonts w:ascii="Arial" w:hAnsi="Arial" w:cs="Times New Roman"/>
      <w:sz w:val="20"/>
      <w:szCs w:val="20"/>
      <w:lang w:eastAsia="de-DE"/>
    </w:rPr>
  </w:style>
  <w:style w:type="paragraph" w:customStyle="1" w:styleId="8A5C68C87BFC42AABF58906F63D4324C10">
    <w:name w:val="8A5C68C87BFC42AABF58906F63D4324C10"/>
    <w:rsid w:val="00364565"/>
    <w:pPr>
      <w:spacing w:after="0" w:line="300" w:lineRule="auto"/>
    </w:pPr>
    <w:rPr>
      <w:rFonts w:ascii="Arial" w:hAnsi="Arial" w:cs="Times New Roman"/>
      <w:sz w:val="20"/>
      <w:szCs w:val="20"/>
      <w:lang w:eastAsia="de-DE"/>
    </w:rPr>
  </w:style>
  <w:style w:type="paragraph" w:customStyle="1" w:styleId="767887B8BBF2493AACE5A9A203DD991A5">
    <w:name w:val="767887B8BBF2493AACE5A9A203DD991A5"/>
    <w:rsid w:val="00364565"/>
    <w:pPr>
      <w:spacing w:after="0" w:line="300" w:lineRule="auto"/>
    </w:pPr>
    <w:rPr>
      <w:rFonts w:ascii="Arial" w:hAnsi="Arial" w:cs="Times New Roman"/>
      <w:sz w:val="20"/>
      <w:szCs w:val="20"/>
      <w:lang w:eastAsia="de-DE"/>
    </w:rPr>
  </w:style>
  <w:style w:type="paragraph" w:customStyle="1" w:styleId="383AEFB9ED0C4113849DA70213C7AE185">
    <w:name w:val="383AEFB9ED0C4113849DA70213C7AE185"/>
    <w:rsid w:val="00364565"/>
    <w:pPr>
      <w:spacing w:after="0" w:line="300" w:lineRule="auto"/>
    </w:pPr>
    <w:rPr>
      <w:rFonts w:ascii="Arial" w:hAnsi="Arial" w:cs="Times New Roman"/>
      <w:sz w:val="20"/>
      <w:szCs w:val="20"/>
      <w:lang w:eastAsia="de-DE"/>
    </w:rPr>
  </w:style>
  <w:style w:type="paragraph" w:customStyle="1" w:styleId="3FAEE3FB70104B8D9A794E2BC12E36AE5">
    <w:name w:val="3FAEE3FB70104B8D9A794E2BC12E36AE5"/>
    <w:rsid w:val="00364565"/>
    <w:pPr>
      <w:spacing w:after="0" w:line="300" w:lineRule="auto"/>
    </w:pPr>
    <w:rPr>
      <w:rFonts w:ascii="Arial" w:hAnsi="Arial" w:cs="Times New Roman"/>
      <w:sz w:val="20"/>
      <w:szCs w:val="20"/>
      <w:lang w:eastAsia="de-DE"/>
    </w:rPr>
  </w:style>
  <w:style w:type="paragraph" w:customStyle="1" w:styleId="0691E09EF00A4134B489977FA6BC4ACB">
    <w:name w:val="0691E09EF00A4134B489977FA6BC4ACB"/>
    <w:rsid w:val="00364565"/>
    <w:pPr>
      <w:spacing w:after="0" w:line="300" w:lineRule="auto"/>
    </w:pPr>
    <w:rPr>
      <w:rFonts w:ascii="Arial" w:hAnsi="Arial" w:cs="Times New Roman"/>
      <w:sz w:val="20"/>
      <w:szCs w:val="20"/>
      <w:lang w:eastAsia="de-DE"/>
    </w:rPr>
  </w:style>
  <w:style w:type="paragraph" w:customStyle="1" w:styleId="2101D2B77FF046F5B618B2F6AEB5AD8511">
    <w:name w:val="2101D2B77FF046F5B618B2F6AEB5AD8511"/>
    <w:rsid w:val="00250207"/>
    <w:pPr>
      <w:spacing w:after="0" w:line="300" w:lineRule="auto"/>
    </w:pPr>
    <w:rPr>
      <w:rFonts w:ascii="Arial" w:hAnsi="Arial" w:cs="Times New Roman"/>
      <w:sz w:val="20"/>
      <w:szCs w:val="20"/>
      <w:lang w:eastAsia="de-DE"/>
    </w:rPr>
  </w:style>
  <w:style w:type="paragraph" w:customStyle="1" w:styleId="D30225F2D4FF4EC8881BE5B9BE4185E111">
    <w:name w:val="D30225F2D4FF4EC8881BE5B9BE4185E111"/>
    <w:rsid w:val="00250207"/>
    <w:pPr>
      <w:spacing w:after="0" w:line="300" w:lineRule="auto"/>
    </w:pPr>
    <w:rPr>
      <w:rFonts w:ascii="Arial" w:hAnsi="Arial" w:cs="Times New Roman"/>
      <w:sz w:val="20"/>
      <w:szCs w:val="20"/>
      <w:lang w:eastAsia="de-DE"/>
    </w:rPr>
  </w:style>
  <w:style w:type="paragraph" w:customStyle="1" w:styleId="8A5C68C87BFC42AABF58906F63D4324C11">
    <w:name w:val="8A5C68C87BFC42AABF58906F63D4324C11"/>
    <w:rsid w:val="00250207"/>
    <w:pPr>
      <w:spacing w:after="0" w:line="300" w:lineRule="auto"/>
    </w:pPr>
    <w:rPr>
      <w:rFonts w:ascii="Arial" w:hAnsi="Arial" w:cs="Times New Roman"/>
      <w:sz w:val="20"/>
      <w:szCs w:val="20"/>
      <w:lang w:eastAsia="de-DE"/>
    </w:rPr>
  </w:style>
  <w:style w:type="paragraph" w:customStyle="1" w:styleId="767887B8BBF2493AACE5A9A203DD991A6">
    <w:name w:val="767887B8BBF2493AACE5A9A203DD991A6"/>
    <w:rsid w:val="00250207"/>
    <w:pPr>
      <w:spacing w:after="0" w:line="300" w:lineRule="auto"/>
    </w:pPr>
    <w:rPr>
      <w:rFonts w:ascii="Arial" w:hAnsi="Arial" w:cs="Times New Roman"/>
      <w:sz w:val="20"/>
      <w:szCs w:val="20"/>
      <w:lang w:eastAsia="de-DE"/>
    </w:rPr>
  </w:style>
  <w:style w:type="paragraph" w:customStyle="1" w:styleId="383AEFB9ED0C4113849DA70213C7AE186">
    <w:name w:val="383AEFB9ED0C4113849DA70213C7AE186"/>
    <w:rsid w:val="00250207"/>
    <w:pPr>
      <w:spacing w:after="0" w:line="300" w:lineRule="auto"/>
    </w:pPr>
    <w:rPr>
      <w:rFonts w:ascii="Arial" w:hAnsi="Arial" w:cs="Times New Roman"/>
      <w:sz w:val="20"/>
      <w:szCs w:val="20"/>
      <w:lang w:eastAsia="de-DE"/>
    </w:rPr>
  </w:style>
  <w:style w:type="paragraph" w:customStyle="1" w:styleId="3FAEE3FB70104B8D9A794E2BC12E36AE6">
    <w:name w:val="3FAEE3FB70104B8D9A794E2BC12E36AE6"/>
    <w:rsid w:val="00250207"/>
    <w:pPr>
      <w:spacing w:after="0" w:line="300" w:lineRule="auto"/>
    </w:pPr>
    <w:rPr>
      <w:rFonts w:ascii="Arial" w:hAnsi="Arial" w:cs="Times New Roman"/>
      <w:sz w:val="20"/>
      <w:szCs w:val="20"/>
      <w:lang w:eastAsia="de-DE"/>
    </w:rPr>
  </w:style>
  <w:style w:type="paragraph" w:customStyle="1" w:styleId="0691E09EF00A4134B489977FA6BC4ACB1">
    <w:name w:val="0691E09EF00A4134B489977FA6BC4ACB1"/>
    <w:rsid w:val="00250207"/>
    <w:pPr>
      <w:spacing w:after="0" w:line="300" w:lineRule="auto"/>
      <w:ind w:left="720"/>
      <w:contextualSpacing/>
    </w:pPr>
    <w:rPr>
      <w:rFonts w:ascii="Arial" w:hAnsi="Arial" w:cs="Times New Roman"/>
      <w:sz w:val="20"/>
      <w:szCs w:val="20"/>
      <w:lang w:eastAsia="de-DE"/>
    </w:rPr>
  </w:style>
  <w:style w:type="paragraph" w:customStyle="1" w:styleId="D47E693F83C143A88301052E56D8D2B2">
    <w:name w:val="D47E693F83C143A88301052E56D8D2B2"/>
    <w:rsid w:val="00250207"/>
    <w:pPr>
      <w:spacing w:after="0" w:line="300" w:lineRule="auto"/>
    </w:pPr>
    <w:rPr>
      <w:rFonts w:ascii="Arial" w:hAnsi="Arial" w:cs="Times New Roman"/>
      <w:sz w:val="20"/>
      <w:szCs w:val="20"/>
      <w:lang w:eastAsia="de-DE"/>
    </w:rPr>
  </w:style>
  <w:style w:type="paragraph" w:customStyle="1" w:styleId="CC6C99D9422E4A53AC1E3E666D23CF5C">
    <w:name w:val="CC6C99D9422E4A53AC1E3E666D23CF5C"/>
    <w:rsid w:val="00250207"/>
    <w:pPr>
      <w:spacing w:after="0" w:line="300" w:lineRule="auto"/>
    </w:pPr>
    <w:rPr>
      <w:rFonts w:ascii="Arial" w:hAnsi="Arial" w:cs="Times New Roman"/>
      <w:sz w:val="20"/>
      <w:szCs w:val="20"/>
      <w:lang w:eastAsia="de-DE"/>
    </w:rPr>
  </w:style>
  <w:style w:type="paragraph" w:customStyle="1" w:styleId="86641CA28D37453988910DB952F8040C">
    <w:name w:val="86641CA28D37453988910DB952F8040C"/>
    <w:rsid w:val="00250207"/>
    <w:pPr>
      <w:spacing w:after="0" w:line="300" w:lineRule="auto"/>
    </w:pPr>
    <w:rPr>
      <w:rFonts w:ascii="Arial" w:hAnsi="Arial" w:cs="Times New Roman"/>
      <w:sz w:val="20"/>
      <w:szCs w:val="20"/>
      <w:lang w:eastAsia="de-DE"/>
    </w:rPr>
  </w:style>
  <w:style w:type="paragraph" w:customStyle="1" w:styleId="D65D0EFF9FB04519BC93BA3F714E4C5F">
    <w:name w:val="D65D0EFF9FB04519BC93BA3F714E4C5F"/>
    <w:rsid w:val="00250207"/>
    <w:pPr>
      <w:spacing w:after="0" w:line="300" w:lineRule="auto"/>
    </w:pPr>
    <w:rPr>
      <w:rFonts w:ascii="Arial" w:hAnsi="Arial" w:cs="Times New Roman"/>
      <w:sz w:val="20"/>
      <w:szCs w:val="20"/>
      <w:lang w:eastAsia="de-DE"/>
    </w:rPr>
  </w:style>
  <w:style w:type="paragraph" w:customStyle="1" w:styleId="5478EB55268F4AA783D7E9EFCD603FA6">
    <w:name w:val="5478EB55268F4AA783D7E9EFCD603FA6"/>
    <w:rsid w:val="00250207"/>
    <w:pPr>
      <w:spacing w:after="0" w:line="300" w:lineRule="auto"/>
    </w:pPr>
    <w:rPr>
      <w:rFonts w:ascii="Arial" w:hAnsi="Arial" w:cs="Times New Roman"/>
      <w:sz w:val="20"/>
      <w:szCs w:val="20"/>
      <w:lang w:eastAsia="de-DE"/>
    </w:rPr>
  </w:style>
  <w:style w:type="paragraph" w:customStyle="1" w:styleId="40386E24C3DF4201AF7BBDD1E1BE42C6">
    <w:name w:val="40386E24C3DF4201AF7BBDD1E1BE42C6"/>
    <w:rsid w:val="00250207"/>
    <w:pPr>
      <w:spacing w:after="0" w:line="300" w:lineRule="auto"/>
    </w:pPr>
    <w:rPr>
      <w:rFonts w:ascii="Arial" w:hAnsi="Arial" w:cs="Times New Roman"/>
      <w:sz w:val="20"/>
      <w:szCs w:val="20"/>
      <w:lang w:eastAsia="de-DE"/>
    </w:rPr>
  </w:style>
  <w:style w:type="paragraph" w:customStyle="1" w:styleId="2FC3F3FD80AF445FA2353109D93F2C60">
    <w:name w:val="2FC3F3FD80AF445FA2353109D93F2C60"/>
    <w:rsid w:val="00250207"/>
    <w:pPr>
      <w:spacing w:after="0" w:line="300" w:lineRule="auto"/>
    </w:pPr>
    <w:rPr>
      <w:rFonts w:ascii="Arial" w:hAnsi="Arial" w:cs="Times New Roman"/>
      <w:sz w:val="20"/>
      <w:szCs w:val="20"/>
      <w:lang w:eastAsia="de-DE"/>
    </w:rPr>
  </w:style>
  <w:style w:type="paragraph" w:customStyle="1" w:styleId="4329C6DA83B04644B38AA51D0920178F">
    <w:name w:val="4329C6DA83B04644B38AA51D0920178F"/>
    <w:rsid w:val="00250207"/>
    <w:pPr>
      <w:spacing w:after="0" w:line="300" w:lineRule="auto"/>
    </w:pPr>
    <w:rPr>
      <w:rFonts w:ascii="Arial" w:hAnsi="Arial" w:cs="Times New Roman"/>
      <w:sz w:val="20"/>
      <w:szCs w:val="20"/>
      <w:lang w:eastAsia="de-DE"/>
    </w:rPr>
  </w:style>
  <w:style w:type="paragraph" w:customStyle="1" w:styleId="9E4398F6766A4C1F90D247F64EBDFA91">
    <w:name w:val="9E4398F6766A4C1F90D247F64EBDFA91"/>
    <w:rsid w:val="00250207"/>
    <w:pPr>
      <w:spacing w:after="0" w:line="300" w:lineRule="auto"/>
    </w:pPr>
    <w:rPr>
      <w:rFonts w:ascii="Arial" w:hAnsi="Arial" w:cs="Times New Roman"/>
      <w:sz w:val="20"/>
      <w:szCs w:val="20"/>
      <w:lang w:eastAsia="de-DE"/>
    </w:rPr>
  </w:style>
  <w:style w:type="paragraph" w:customStyle="1" w:styleId="397853431C184636AC8F95133B384EDA">
    <w:name w:val="397853431C184636AC8F95133B384EDA"/>
    <w:rsid w:val="00250207"/>
    <w:pPr>
      <w:spacing w:after="0" w:line="300" w:lineRule="auto"/>
    </w:pPr>
    <w:rPr>
      <w:rFonts w:ascii="Arial" w:hAnsi="Arial" w:cs="Times New Roman"/>
      <w:sz w:val="20"/>
      <w:szCs w:val="20"/>
      <w:lang w:eastAsia="de-DE"/>
    </w:rPr>
  </w:style>
  <w:style w:type="paragraph" w:customStyle="1" w:styleId="FC7F92EB200742EB9D2B3FDDD3897DB7">
    <w:name w:val="FC7F92EB200742EB9D2B3FDDD3897DB7"/>
    <w:rsid w:val="00250207"/>
    <w:pPr>
      <w:spacing w:after="0" w:line="300" w:lineRule="auto"/>
    </w:pPr>
    <w:rPr>
      <w:rFonts w:ascii="Arial" w:hAnsi="Arial" w:cs="Times New Roman"/>
      <w:sz w:val="20"/>
      <w:szCs w:val="20"/>
      <w:lang w:eastAsia="de-DE"/>
    </w:rPr>
  </w:style>
  <w:style w:type="paragraph" w:customStyle="1" w:styleId="E575F2AF32DD43CB92A5E840738D9E92">
    <w:name w:val="E575F2AF32DD43CB92A5E840738D9E92"/>
    <w:rsid w:val="00250207"/>
    <w:pPr>
      <w:spacing w:after="0" w:line="300" w:lineRule="auto"/>
    </w:pPr>
    <w:rPr>
      <w:rFonts w:ascii="Arial" w:hAnsi="Arial" w:cs="Times New Roman"/>
      <w:sz w:val="20"/>
      <w:szCs w:val="20"/>
      <w:lang w:eastAsia="de-DE"/>
    </w:rPr>
  </w:style>
  <w:style w:type="paragraph" w:customStyle="1" w:styleId="C6786D27E1244E00ACCAB3AC7F53D5D6">
    <w:name w:val="C6786D27E1244E00ACCAB3AC7F53D5D6"/>
    <w:rsid w:val="00250207"/>
    <w:pPr>
      <w:spacing w:after="0" w:line="300" w:lineRule="auto"/>
    </w:pPr>
    <w:rPr>
      <w:rFonts w:ascii="Arial" w:hAnsi="Arial" w:cs="Times New Roman"/>
      <w:sz w:val="20"/>
      <w:szCs w:val="20"/>
      <w:lang w:eastAsia="de-DE"/>
    </w:rPr>
  </w:style>
  <w:style w:type="paragraph" w:customStyle="1" w:styleId="E2AEC02078A04460A41F3BC1B5EAA711">
    <w:name w:val="E2AEC02078A04460A41F3BC1B5EAA711"/>
    <w:rsid w:val="00250207"/>
    <w:pPr>
      <w:spacing w:after="0" w:line="300" w:lineRule="auto"/>
    </w:pPr>
    <w:rPr>
      <w:rFonts w:ascii="Arial" w:hAnsi="Arial" w:cs="Times New Roman"/>
      <w:sz w:val="20"/>
      <w:szCs w:val="20"/>
      <w:lang w:eastAsia="de-DE"/>
    </w:rPr>
  </w:style>
  <w:style w:type="paragraph" w:customStyle="1" w:styleId="2101D2B77FF046F5B618B2F6AEB5AD8512">
    <w:name w:val="2101D2B77FF046F5B618B2F6AEB5AD8512"/>
    <w:rsid w:val="00250207"/>
    <w:pPr>
      <w:spacing w:after="0" w:line="300" w:lineRule="auto"/>
    </w:pPr>
    <w:rPr>
      <w:rFonts w:ascii="Arial" w:hAnsi="Arial" w:cs="Times New Roman"/>
      <w:sz w:val="20"/>
      <w:szCs w:val="20"/>
      <w:lang w:eastAsia="de-DE"/>
    </w:rPr>
  </w:style>
  <w:style w:type="paragraph" w:customStyle="1" w:styleId="D30225F2D4FF4EC8881BE5B9BE4185E112">
    <w:name w:val="D30225F2D4FF4EC8881BE5B9BE4185E112"/>
    <w:rsid w:val="00250207"/>
    <w:pPr>
      <w:spacing w:after="0" w:line="300" w:lineRule="auto"/>
    </w:pPr>
    <w:rPr>
      <w:rFonts w:ascii="Arial" w:hAnsi="Arial" w:cs="Times New Roman"/>
      <w:sz w:val="20"/>
      <w:szCs w:val="20"/>
      <w:lang w:eastAsia="de-DE"/>
    </w:rPr>
  </w:style>
  <w:style w:type="paragraph" w:customStyle="1" w:styleId="8A5C68C87BFC42AABF58906F63D4324C12">
    <w:name w:val="8A5C68C87BFC42AABF58906F63D4324C12"/>
    <w:rsid w:val="00250207"/>
    <w:pPr>
      <w:spacing w:after="0" w:line="300" w:lineRule="auto"/>
    </w:pPr>
    <w:rPr>
      <w:rFonts w:ascii="Arial" w:hAnsi="Arial" w:cs="Times New Roman"/>
      <w:sz w:val="20"/>
      <w:szCs w:val="20"/>
      <w:lang w:eastAsia="de-DE"/>
    </w:rPr>
  </w:style>
  <w:style w:type="paragraph" w:customStyle="1" w:styleId="767887B8BBF2493AACE5A9A203DD991A7">
    <w:name w:val="767887B8BBF2493AACE5A9A203DD991A7"/>
    <w:rsid w:val="00250207"/>
    <w:pPr>
      <w:spacing w:after="0" w:line="300" w:lineRule="auto"/>
    </w:pPr>
    <w:rPr>
      <w:rFonts w:ascii="Arial" w:hAnsi="Arial" w:cs="Times New Roman"/>
      <w:sz w:val="20"/>
      <w:szCs w:val="20"/>
      <w:lang w:eastAsia="de-DE"/>
    </w:rPr>
  </w:style>
  <w:style w:type="paragraph" w:customStyle="1" w:styleId="383AEFB9ED0C4113849DA70213C7AE187">
    <w:name w:val="383AEFB9ED0C4113849DA70213C7AE187"/>
    <w:rsid w:val="00250207"/>
    <w:pPr>
      <w:spacing w:after="0" w:line="300" w:lineRule="auto"/>
    </w:pPr>
    <w:rPr>
      <w:rFonts w:ascii="Arial" w:hAnsi="Arial" w:cs="Times New Roman"/>
      <w:sz w:val="20"/>
      <w:szCs w:val="20"/>
      <w:lang w:eastAsia="de-DE"/>
    </w:rPr>
  </w:style>
  <w:style w:type="paragraph" w:customStyle="1" w:styleId="3FAEE3FB70104B8D9A794E2BC12E36AE7">
    <w:name w:val="3FAEE3FB70104B8D9A794E2BC12E36AE7"/>
    <w:rsid w:val="00250207"/>
    <w:pPr>
      <w:spacing w:after="0" w:line="300" w:lineRule="auto"/>
    </w:pPr>
    <w:rPr>
      <w:rFonts w:ascii="Arial" w:hAnsi="Arial" w:cs="Times New Roman"/>
      <w:sz w:val="20"/>
      <w:szCs w:val="20"/>
      <w:lang w:eastAsia="de-DE"/>
    </w:rPr>
  </w:style>
  <w:style w:type="paragraph" w:customStyle="1" w:styleId="0691E09EF00A4134B489977FA6BC4ACB2">
    <w:name w:val="0691E09EF00A4134B489977FA6BC4ACB2"/>
    <w:rsid w:val="00250207"/>
    <w:pPr>
      <w:spacing w:after="0" w:line="300" w:lineRule="auto"/>
      <w:ind w:left="720"/>
      <w:contextualSpacing/>
    </w:pPr>
    <w:rPr>
      <w:rFonts w:ascii="Arial" w:hAnsi="Arial" w:cs="Times New Roman"/>
      <w:sz w:val="20"/>
      <w:szCs w:val="20"/>
      <w:lang w:eastAsia="de-DE"/>
    </w:rPr>
  </w:style>
  <w:style w:type="paragraph" w:customStyle="1" w:styleId="D47E693F83C143A88301052E56D8D2B21">
    <w:name w:val="D47E693F83C143A88301052E56D8D2B21"/>
    <w:rsid w:val="00250207"/>
    <w:pPr>
      <w:spacing w:after="0" w:line="300" w:lineRule="auto"/>
    </w:pPr>
    <w:rPr>
      <w:rFonts w:ascii="Arial" w:hAnsi="Arial" w:cs="Times New Roman"/>
      <w:sz w:val="20"/>
      <w:szCs w:val="20"/>
      <w:lang w:eastAsia="de-DE"/>
    </w:rPr>
  </w:style>
  <w:style w:type="paragraph" w:customStyle="1" w:styleId="CC6C99D9422E4A53AC1E3E666D23CF5C1">
    <w:name w:val="CC6C99D9422E4A53AC1E3E666D23CF5C1"/>
    <w:rsid w:val="00250207"/>
    <w:pPr>
      <w:spacing w:after="0" w:line="300" w:lineRule="auto"/>
    </w:pPr>
    <w:rPr>
      <w:rFonts w:ascii="Arial" w:hAnsi="Arial" w:cs="Times New Roman"/>
      <w:sz w:val="20"/>
      <w:szCs w:val="20"/>
      <w:lang w:eastAsia="de-DE"/>
    </w:rPr>
  </w:style>
  <w:style w:type="paragraph" w:customStyle="1" w:styleId="86641CA28D37453988910DB952F8040C1">
    <w:name w:val="86641CA28D37453988910DB952F8040C1"/>
    <w:rsid w:val="00250207"/>
    <w:pPr>
      <w:spacing w:after="0" w:line="300" w:lineRule="auto"/>
    </w:pPr>
    <w:rPr>
      <w:rFonts w:ascii="Arial" w:hAnsi="Arial" w:cs="Times New Roman"/>
      <w:sz w:val="20"/>
      <w:szCs w:val="20"/>
      <w:lang w:eastAsia="de-DE"/>
    </w:rPr>
  </w:style>
  <w:style w:type="paragraph" w:customStyle="1" w:styleId="D65D0EFF9FB04519BC93BA3F714E4C5F1">
    <w:name w:val="D65D0EFF9FB04519BC93BA3F714E4C5F1"/>
    <w:rsid w:val="00250207"/>
    <w:pPr>
      <w:spacing w:after="0" w:line="300" w:lineRule="auto"/>
    </w:pPr>
    <w:rPr>
      <w:rFonts w:ascii="Arial" w:hAnsi="Arial" w:cs="Times New Roman"/>
      <w:sz w:val="20"/>
      <w:szCs w:val="20"/>
      <w:lang w:eastAsia="de-DE"/>
    </w:rPr>
  </w:style>
  <w:style w:type="paragraph" w:customStyle="1" w:styleId="5478EB55268F4AA783D7E9EFCD603FA61">
    <w:name w:val="5478EB55268F4AA783D7E9EFCD603FA61"/>
    <w:rsid w:val="00250207"/>
    <w:pPr>
      <w:spacing w:after="0" w:line="300" w:lineRule="auto"/>
    </w:pPr>
    <w:rPr>
      <w:rFonts w:ascii="Arial" w:hAnsi="Arial" w:cs="Times New Roman"/>
      <w:sz w:val="20"/>
      <w:szCs w:val="20"/>
      <w:lang w:eastAsia="de-DE"/>
    </w:rPr>
  </w:style>
  <w:style w:type="paragraph" w:customStyle="1" w:styleId="40386E24C3DF4201AF7BBDD1E1BE42C61">
    <w:name w:val="40386E24C3DF4201AF7BBDD1E1BE42C61"/>
    <w:rsid w:val="00250207"/>
    <w:pPr>
      <w:spacing w:after="0" w:line="300" w:lineRule="auto"/>
    </w:pPr>
    <w:rPr>
      <w:rFonts w:ascii="Arial" w:hAnsi="Arial" w:cs="Times New Roman"/>
      <w:sz w:val="20"/>
      <w:szCs w:val="20"/>
      <w:lang w:eastAsia="de-DE"/>
    </w:rPr>
  </w:style>
  <w:style w:type="paragraph" w:customStyle="1" w:styleId="2FC3F3FD80AF445FA2353109D93F2C601">
    <w:name w:val="2FC3F3FD80AF445FA2353109D93F2C601"/>
    <w:rsid w:val="00250207"/>
    <w:pPr>
      <w:spacing w:after="0" w:line="300" w:lineRule="auto"/>
    </w:pPr>
    <w:rPr>
      <w:rFonts w:ascii="Arial" w:hAnsi="Arial" w:cs="Times New Roman"/>
      <w:sz w:val="20"/>
      <w:szCs w:val="20"/>
      <w:lang w:eastAsia="de-DE"/>
    </w:rPr>
  </w:style>
  <w:style w:type="paragraph" w:customStyle="1" w:styleId="4329C6DA83B04644B38AA51D0920178F1">
    <w:name w:val="4329C6DA83B04644B38AA51D0920178F1"/>
    <w:rsid w:val="00250207"/>
    <w:pPr>
      <w:spacing w:after="0" w:line="300" w:lineRule="auto"/>
    </w:pPr>
    <w:rPr>
      <w:rFonts w:ascii="Arial" w:hAnsi="Arial" w:cs="Times New Roman"/>
      <w:sz w:val="20"/>
      <w:szCs w:val="20"/>
      <w:lang w:eastAsia="de-DE"/>
    </w:rPr>
  </w:style>
  <w:style w:type="paragraph" w:customStyle="1" w:styleId="9E4398F6766A4C1F90D247F64EBDFA911">
    <w:name w:val="9E4398F6766A4C1F90D247F64EBDFA911"/>
    <w:rsid w:val="00250207"/>
    <w:pPr>
      <w:spacing w:after="0" w:line="300" w:lineRule="auto"/>
    </w:pPr>
    <w:rPr>
      <w:rFonts w:ascii="Arial" w:hAnsi="Arial" w:cs="Times New Roman"/>
      <w:sz w:val="20"/>
      <w:szCs w:val="20"/>
      <w:lang w:eastAsia="de-DE"/>
    </w:rPr>
  </w:style>
  <w:style w:type="paragraph" w:customStyle="1" w:styleId="397853431C184636AC8F95133B384EDA1">
    <w:name w:val="397853431C184636AC8F95133B384EDA1"/>
    <w:rsid w:val="00250207"/>
    <w:pPr>
      <w:spacing w:after="0" w:line="300" w:lineRule="auto"/>
    </w:pPr>
    <w:rPr>
      <w:rFonts w:ascii="Arial" w:hAnsi="Arial" w:cs="Times New Roman"/>
      <w:sz w:val="20"/>
      <w:szCs w:val="20"/>
      <w:lang w:eastAsia="de-DE"/>
    </w:rPr>
  </w:style>
  <w:style w:type="paragraph" w:customStyle="1" w:styleId="FC7F92EB200742EB9D2B3FDDD3897DB71">
    <w:name w:val="FC7F92EB200742EB9D2B3FDDD3897DB71"/>
    <w:rsid w:val="00250207"/>
    <w:pPr>
      <w:spacing w:after="0" w:line="300" w:lineRule="auto"/>
    </w:pPr>
    <w:rPr>
      <w:rFonts w:ascii="Arial" w:hAnsi="Arial" w:cs="Times New Roman"/>
      <w:sz w:val="20"/>
      <w:szCs w:val="20"/>
      <w:lang w:eastAsia="de-DE"/>
    </w:rPr>
  </w:style>
  <w:style w:type="paragraph" w:customStyle="1" w:styleId="E575F2AF32DD43CB92A5E840738D9E921">
    <w:name w:val="E575F2AF32DD43CB92A5E840738D9E921"/>
    <w:rsid w:val="00250207"/>
    <w:pPr>
      <w:spacing w:after="0" w:line="300" w:lineRule="auto"/>
    </w:pPr>
    <w:rPr>
      <w:rFonts w:ascii="Arial" w:hAnsi="Arial" w:cs="Times New Roman"/>
      <w:sz w:val="20"/>
      <w:szCs w:val="20"/>
      <w:lang w:eastAsia="de-DE"/>
    </w:rPr>
  </w:style>
  <w:style w:type="paragraph" w:customStyle="1" w:styleId="C6786D27E1244E00ACCAB3AC7F53D5D61">
    <w:name w:val="C6786D27E1244E00ACCAB3AC7F53D5D61"/>
    <w:rsid w:val="00250207"/>
    <w:pPr>
      <w:spacing w:after="0" w:line="300" w:lineRule="auto"/>
    </w:pPr>
    <w:rPr>
      <w:rFonts w:ascii="Arial" w:hAnsi="Arial" w:cs="Times New Roman"/>
      <w:sz w:val="20"/>
      <w:szCs w:val="20"/>
      <w:lang w:eastAsia="de-DE"/>
    </w:rPr>
  </w:style>
  <w:style w:type="paragraph" w:customStyle="1" w:styleId="E2AEC02078A04460A41F3BC1B5EAA7111">
    <w:name w:val="E2AEC02078A04460A41F3BC1B5EAA7111"/>
    <w:rsid w:val="00250207"/>
    <w:pPr>
      <w:spacing w:after="0" w:line="300" w:lineRule="auto"/>
    </w:pPr>
    <w:rPr>
      <w:rFonts w:ascii="Arial" w:hAnsi="Arial" w:cs="Times New Roman"/>
      <w:sz w:val="20"/>
      <w:szCs w:val="20"/>
      <w:lang w:eastAsia="de-DE"/>
    </w:rPr>
  </w:style>
  <w:style w:type="paragraph" w:customStyle="1" w:styleId="2101D2B77FF046F5B618B2F6AEB5AD8513">
    <w:name w:val="2101D2B77FF046F5B618B2F6AEB5AD8513"/>
    <w:rsid w:val="00250207"/>
    <w:pPr>
      <w:spacing w:after="0" w:line="300" w:lineRule="auto"/>
    </w:pPr>
    <w:rPr>
      <w:rFonts w:ascii="Arial" w:hAnsi="Arial" w:cs="Times New Roman"/>
      <w:sz w:val="20"/>
      <w:szCs w:val="20"/>
      <w:lang w:eastAsia="de-DE"/>
    </w:rPr>
  </w:style>
  <w:style w:type="paragraph" w:customStyle="1" w:styleId="D30225F2D4FF4EC8881BE5B9BE4185E113">
    <w:name w:val="D30225F2D4FF4EC8881BE5B9BE4185E113"/>
    <w:rsid w:val="00250207"/>
    <w:pPr>
      <w:spacing w:after="0" w:line="300" w:lineRule="auto"/>
    </w:pPr>
    <w:rPr>
      <w:rFonts w:ascii="Arial" w:hAnsi="Arial" w:cs="Times New Roman"/>
      <w:sz w:val="20"/>
      <w:szCs w:val="20"/>
      <w:lang w:eastAsia="de-DE"/>
    </w:rPr>
  </w:style>
  <w:style w:type="paragraph" w:customStyle="1" w:styleId="8A5C68C87BFC42AABF58906F63D4324C13">
    <w:name w:val="8A5C68C87BFC42AABF58906F63D4324C13"/>
    <w:rsid w:val="00250207"/>
    <w:pPr>
      <w:spacing w:after="0" w:line="300" w:lineRule="auto"/>
    </w:pPr>
    <w:rPr>
      <w:rFonts w:ascii="Arial" w:hAnsi="Arial" w:cs="Times New Roman"/>
      <w:sz w:val="20"/>
      <w:szCs w:val="20"/>
      <w:lang w:eastAsia="de-DE"/>
    </w:rPr>
  </w:style>
  <w:style w:type="paragraph" w:customStyle="1" w:styleId="767887B8BBF2493AACE5A9A203DD991A8">
    <w:name w:val="767887B8BBF2493AACE5A9A203DD991A8"/>
    <w:rsid w:val="00250207"/>
    <w:pPr>
      <w:spacing w:after="0" w:line="300" w:lineRule="auto"/>
    </w:pPr>
    <w:rPr>
      <w:rFonts w:ascii="Arial" w:hAnsi="Arial" w:cs="Times New Roman"/>
      <w:sz w:val="20"/>
      <w:szCs w:val="20"/>
      <w:lang w:eastAsia="de-DE"/>
    </w:rPr>
  </w:style>
  <w:style w:type="paragraph" w:customStyle="1" w:styleId="383AEFB9ED0C4113849DA70213C7AE188">
    <w:name w:val="383AEFB9ED0C4113849DA70213C7AE188"/>
    <w:rsid w:val="00250207"/>
    <w:pPr>
      <w:spacing w:after="0" w:line="300" w:lineRule="auto"/>
    </w:pPr>
    <w:rPr>
      <w:rFonts w:ascii="Arial" w:hAnsi="Arial" w:cs="Times New Roman"/>
      <w:sz w:val="20"/>
      <w:szCs w:val="20"/>
      <w:lang w:eastAsia="de-DE"/>
    </w:rPr>
  </w:style>
  <w:style w:type="paragraph" w:customStyle="1" w:styleId="3FAEE3FB70104B8D9A794E2BC12E36AE8">
    <w:name w:val="3FAEE3FB70104B8D9A794E2BC12E36AE8"/>
    <w:rsid w:val="00250207"/>
    <w:pPr>
      <w:spacing w:after="0" w:line="300" w:lineRule="auto"/>
    </w:pPr>
    <w:rPr>
      <w:rFonts w:ascii="Arial" w:hAnsi="Arial" w:cs="Times New Roman"/>
      <w:sz w:val="20"/>
      <w:szCs w:val="20"/>
      <w:lang w:eastAsia="de-DE"/>
    </w:rPr>
  </w:style>
  <w:style w:type="paragraph" w:customStyle="1" w:styleId="0691E09EF00A4134B489977FA6BC4ACB3">
    <w:name w:val="0691E09EF00A4134B489977FA6BC4ACB3"/>
    <w:rsid w:val="00250207"/>
    <w:pPr>
      <w:spacing w:after="0" w:line="300" w:lineRule="auto"/>
      <w:ind w:left="720"/>
      <w:contextualSpacing/>
    </w:pPr>
    <w:rPr>
      <w:rFonts w:ascii="Arial" w:hAnsi="Arial" w:cs="Times New Roman"/>
      <w:sz w:val="20"/>
      <w:szCs w:val="20"/>
      <w:lang w:eastAsia="de-DE"/>
    </w:rPr>
  </w:style>
  <w:style w:type="paragraph" w:customStyle="1" w:styleId="D47E693F83C143A88301052E56D8D2B22">
    <w:name w:val="D47E693F83C143A88301052E56D8D2B22"/>
    <w:rsid w:val="00250207"/>
    <w:pPr>
      <w:spacing w:after="0" w:line="300" w:lineRule="auto"/>
    </w:pPr>
    <w:rPr>
      <w:rFonts w:ascii="Arial" w:hAnsi="Arial" w:cs="Times New Roman"/>
      <w:sz w:val="20"/>
      <w:szCs w:val="20"/>
      <w:lang w:eastAsia="de-DE"/>
    </w:rPr>
  </w:style>
  <w:style w:type="paragraph" w:customStyle="1" w:styleId="CC6C99D9422E4A53AC1E3E666D23CF5C2">
    <w:name w:val="CC6C99D9422E4A53AC1E3E666D23CF5C2"/>
    <w:rsid w:val="00250207"/>
    <w:pPr>
      <w:spacing w:after="0" w:line="300" w:lineRule="auto"/>
    </w:pPr>
    <w:rPr>
      <w:rFonts w:ascii="Arial" w:hAnsi="Arial" w:cs="Times New Roman"/>
      <w:sz w:val="20"/>
      <w:szCs w:val="20"/>
      <w:lang w:eastAsia="de-DE"/>
    </w:rPr>
  </w:style>
  <w:style w:type="paragraph" w:customStyle="1" w:styleId="86641CA28D37453988910DB952F8040C2">
    <w:name w:val="86641CA28D37453988910DB952F8040C2"/>
    <w:rsid w:val="00250207"/>
    <w:pPr>
      <w:spacing w:after="0" w:line="300" w:lineRule="auto"/>
    </w:pPr>
    <w:rPr>
      <w:rFonts w:ascii="Arial" w:hAnsi="Arial" w:cs="Times New Roman"/>
      <w:sz w:val="20"/>
      <w:szCs w:val="20"/>
      <w:lang w:eastAsia="de-DE"/>
    </w:rPr>
  </w:style>
  <w:style w:type="paragraph" w:customStyle="1" w:styleId="D65D0EFF9FB04519BC93BA3F714E4C5F2">
    <w:name w:val="D65D0EFF9FB04519BC93BA3F714E4C5F2"/>
    <w:rsid w:val="00250207"/>
    <w:pPr>
      <w:spacing w:after="0" w:line="300" w:lineRule="auto"/>
    </w:pPr>
    <w:rPr>
      <w:rFonts w:ascii="Arial" w:hAnsi="Arial" w:cs="Times New Roman"/>
      <w:sz w:val="20"/>
      <w:szCs w:val="20"/>
      <w:lang w:eastAsia="de-DE"/>
    </w:rPr>
  </w:style>
  <w:style w:type="paragraph" w:customStyle="1" w:styleId="5478EB55268F4AA783D7E9EFCD603FA62">
    <w:name w:val="5478EB55268F4AA783D7E9EFCD603FA62"/>
    <w:rsid w:val="00250207"/>
    <w:pPr>
      <w:spacing w:after="0" w:line="300" w:lineRule="auto"/>
    </w:pPr>
    <w:rPr>
      <w:rFonts w:ascii="Arial" w:hAnsi="Arial" w:cs="Times New Roman"/>
      <w:sz w:val="20"/>
      <w:szCs w:val="20"/>
      <w:lang w:eastAsia="de-DE"/>
    </w:rPr>
  </w:style>
  <w:style w:type="paragraph" w:customStyle="1" w:styleId="40386E24C3DF4201AF7BBDD1E1BE42C62">
    <w:name w:val="40386E24C3DF4201AF7BBDD1E1BE42C62"/>
    <w:rsid w:val="00250207"/>
    <w:pPr>
      <w:spacing w:after="0" w:line="300" w:lineRule="auto"/>
    </w:pPr>
    <w:rPr>
      <w:rFonts w:ascii="Arial" w:hAnsi="Arial" w:cs="Times New Roman"/>
      <w:sz w:val="20"/>
      <w:szCs w:val="20"/>
      <w:lang w:eastAsia="de-DE"/>
    </w:rPr>
  </w:style>
  <w:style w:type="paragraph" w:customStyle="1" w:styleId="2FC3F3FD80AF445FA2353109D93F2C602">
    <w:name w:val="2FC3F3FD80AF445FA2353109D93F2C602"/>
    <w:rsid w:val="00250207"/>
    <w:pPr>
      <w:spacing w:after="0" w:line="300" w:lineRule="auto"/>
    </w:pPr>
    <w:rPr>
      <w:rFonts w:ascii="Arial" w:hAnsi="Arial" w:cs="Times New Roman"/>
      <w:sz w:val="20"/>
      <w:szCs w:val="20"/>
      <w:lang w:eastAsia="de-DE"/>
    </w:rPr>
  </w:style>
  <w:style w:type="paragraph" w:customStyle="1" w:styleId="4329C6DA83B04644B38AA51D0920178F2">
    <w:name w:val="4329C6DA83B04644B38AA51D0920178F2"/>
    <w:rsid w:val="00250207"/>
    <w:pPr>
      <w:spacing w:after="0" w:line="300" w:lineRule="auto"/>
    </w:pPr>
    <w:rPr>
      <w:rFonts w:ascii="Arial" w:hAnsi="Arial" w:cs="Times New Roman"/>
      <w:sz w:val="20"/>
      <w:szCs w:val="20"/>
      <w:lang w:eastAsia="de-DE"/>
    </w:rPr>
  </w:style>
  <w:style w:type="paragraph" w:customStyle="1" w:styleId="9E4398F6766A4C1F90D247F64EBDFA912">
    <w:name w:val="9E4398F6766A4C1F90D247F64EBDFA912"/>
    <w:rsid w:val="00250207"/>
    <w:pPr>
      <w:spacing w:after="0" w:line="300" w:lineRule="auto"/>
    </w:pPr>
    <w:rPr>
      <w:rFonts w:ascii="Arial" w:hAnsi="Arial" w:cs="Times New Roman"/>
      <w:sz w:val="20"/>
      <w:szCs w:val="20"/>
      <w:lang w:eastAsia="de-DE"/>
    </w:rPr>
  </w:style>
  <w:style w:type="paragraph" w:customStyle="1" w:styleId="397853431C184636AC8F95133B384EDA2">
    <w:name w:val="397853431C184636AC8F95133B384EDA2"/>
    <w:rsid w:val="00250207"/>
    <w:pPr>
      <w:spacing w:after="0" w:line="300" w:lineRule="auto"/>
    </w:pPr>
    <w:rPr>
      <w:rFonts w:ascii="Arial" w:hAnsi="Arial" w:cs="Times New Roman"/>
      <w:sz w:val="20"/>
      <w:szCs w:val="20"/>
      <w:lang w:eastAsia="de-DE"/>
    </w:rPr>
  </w:style>
  <w:style w:type="paragraph" w:customStyle="1" w:styleId="FC7F92EB200742EB9D2B3FDDD3897DB72">
    <w:name w:val="FC7F92EB200742EB9D2B3FDDD3897DB72"/>
    <w:rsid w:val="00250207"/>
    <w:pPr>
      <w:spacing w:after="0" w:line="300" w:lineRule="auto"/>
    </w:pPr>
    <w:rPr>
      <w:rFonts w:ascii="Arial" w:hAnsi="Arial" w:cs="Times New Roman"/>
      <w:sz w:val="20"/>
      <w:szCs w:val="20"/>
      <w:lang w:eastAsia="de-DE"/>
    </w:rPr>
  </w:style>
  <w:style w:type="paragraph" w:customStyle="1" w:styleId="E575F2AF32DD43CB92A5E840738D9E922">
    <w:name w:val="E575F2AF32DD43CB92A5E840738D9E922"/>
    <w:rsid w:val="00250207"/>
    <w:pPr>
      <w:spacing w:after="0" w:line="300" w:lineRule="auto"/>
    </w:pPr>
    <w:rPr>
      <w:rFonts w:ascii="Arial" w:hAnsi="Arial" w:cs="Times New Roman"/>
      <w:sz w:val="20"/>
      <w:szCs w:val="20"/>
      <w:lang w:eastAsia="de-DE"/>
    </w:rPr>
  </w:style>
  <w:style w:type="paragraph" w:customStyle="1" w:styleId="C6786D27E1244E00ACCAB3AC7F53D5D62">
    <w:name w:val="C6786D27E1244E00ACCAB3AC7F53D5D62"/>
    <w:rsid w:val="00250207"/>
    <w:pPr>
      <w:spacing w:after="0" w:line="300" w:lineRule="auto"/>
    </w:pPr>
    <w:rPr>
      <w:rFonts w:ascii="Arial" w:hAnsi="Arial" w:cs="Times New Roman"/>
      <w:sz w:val="20"/>
      <w:szCs w:val="20"/>
      <w:lang w:eastAsia="de-DE"/>
    </w:rPr>
  </w:style>
  <w:style w:type="paragraph" w:customStyle="1" w:styleId="E2AEC02078A04460A41F3BC1B5EAA7112">
    <w:name w:val="E2AEC02078A04460A41F3BC1B5EAA7112"/>
    <w:rsid w:val="00250207"/>
    <w:pPr>
      <w:spacing w:after="0" w:line="300" w:lineRule="auto"/>
    </w:pPr>
    <w:rPr>
      <w:rFonts w:ascii="Arial" w:hAnsi="Arial" w:cs="Times New Roman"/>
      <w:sz w:val="20"/>
      <w:szCs w:val="20"/>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C9DB0-F8C3-43F5-BB17-034AB9170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den Aussenauftritt mit Welle</Template>
  <TotalTime>0</TotalTime>
  <Pages>7</Pages>
  <Words>1489</Words>
  <Characters>9384</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KIWI. Werbeagentur GmbH</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Taranidis Joanna</dc:creator>
  <cp:keywords/>
  <dc:description/>
  <cp:lastModifiedBy>Taranidis Joanna</cp:lastModifiedBy>
  <cp:revision>2</cp:revision>
  <dcterms:created xsi:type="dcterms:W3CDTF">2021-11-12T08:30:00Z</dcterms:created>
  <dcterms:modified xsi:type="dcterms:W3CDTF">2021-11-12T08:30:00Z</dcterms:modified>
</cp:coreProperties>
</file>